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C35C5" w14:textId="77777777" w:rsidR="00760756" w:rsidRPr="00894A84" w:rsidRDefault="00C56290"/>
    <w:p w14:paraId="25C774F3" w14:textId="77777777" w:rsidR="00D328DD" w:rsidRDefault="00D328DD" w:rsidP="00D328DD">
      <w:pPr>
        <w:pStyle w:val="Gemiddeldraster21"/>
        <w:spacing w:line="360" w:lineRule="auto"/>
        <w:rPr>
          <w:rFonts w:eastAsia="Times New Roman" w:cs="Calibri"/>
          <w:b/>
          <w:bCs/>
          <w:color w:val="FA7D00"/>
          <w:sz w:val="20"/>
          <w:szCs w:val="20"/>
          <w:lang w:eastAsia="nl-NL"/>
        </w:rPr>
        <w:sectPr w:rsidR="00D328DD" w:rsidSect="00D328DD">
          <w:headerReference w:type="default" r:id="rId10"/>
          <w:footerReference w:type="default" r:id="rId11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6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60"/>
      </w:tblGrid>
      <w:tr w:rsidR="00D328DD" w:rsidRPr="003D1369" w14:paraId="2AE6A76E" w14:textId="77777777" w:rsidTr="007560D2">
        <w:trPr>
          <w:trHeight w:val="285"/>
        </w:trPr>
        <w:tc>
          <w:tcPr>
            <w:tcW w:w="6460" w:type="dxa"/>
            <w:shd w:val="clear" w:color="auto" w:fill="auto"/>
            <w:noWrap/>
            <w:hideMark/>
          </w:tcPr>
          <w:p w14:paraId="6FDE5276" w14:textId="77777777" w:rsidR="00D328DD" w:rsidRPr="00D328DD" w:rsidRDefault="00D328DD" w:rsidP="007560D2">
            <w:pPr>
              <w:pStyle w:val="Gemiddeldraster21"/>
              <w:spacing w:line="360" w:lineRule="auto"/>
              <w:rPr>
                <w:color w:val="44891A"/>
                <w:sz w:val="20"/>
                <w:szCs w:val="20"/>
              </w:rPr>
            </w:pPr>
            <w:r w:rsidRPr="00D328DD">
              <w:rPr>
                <w:rFonts w:eastAsia="Times New Roman" w:cs="Calibri"/>
                <w:b/>
                <w:bCs/>
                <w:color w:val="44891A"/>
                <w:sz w:val="20"/>
                <w:szCs w:val="20"/>
                <w:lang w:eastAsia="nl-NL"/>
              </w:rPr>
              <w:t xml:space="preserve">Algemene gegevens aanvrager </w:t>
            </w:r>
          </w:p>
          <w:tbl>
            <w:tblPr>
              <w:tblStyle w:val="PlainTable3"/>
              <w:tblW w:w="0" w:type="auto"/>
              <w:tblLook w:val="06A0" w:firstRow="1" w:lastRow="0" w:firstColumn="1" w:lastColumn="0" w:noHBand="1" w:noVBand="1"/>
            </w:tblPr>
            <w:tblGrid>
              <w:gridCol w:w="2338"/>
              <w:gridCol w:w="3982"/>
            </w:tblGrid>
            <w:tr w:rsidR="00D328DD" w:rsidRPr="00EC5244" w14:paraId="46730975" w14:textId="77777777" w:rsidTr="0005634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90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2338" w:type="dxa"/>
                  <w:tcBorders>
                    <w:bottom w:val="none" w:sz="0" w:space="0" w:color="auto"/>
                    <w:right w:val="single" w:sz="4" w:space="0" w:color="auto"/>
                  </w:tcBorders>
                </w:tcPr>
                <w:p w14:paraId="3F0E5DF2" w14:textId="77777777" w:rsidR="00D328DD" w:rsidRPr="00EC5244" w:rsidRDefault="00D328DD" w:rsidP="007560D2">
                  <w:pPr>
                    <w:pStyle w:val="Gemiddeldraster21"/>
                    <w:rPr>
                      <w:b w:val="0"/>
                      <w:caps w:val="0"/>
                      <w:smallCaps/>
                      <w:sz w:val="20"/>
                      <w:szCs w:val="20"/>
                    </w:rPr>
                  </w:pPr>
                  <w:r>
                    <w:rPr>
                      <w:b w:val="0"/>
                      <w:caps w:val="0"/>
                      <w:smallCaps/>
                      <w:sz w:val="20"/>
                      <w:szCs w:val="20"/>
                    </w:rPr>
                    <w:t>Naam a</w:t>
                  </w:r>
                  <w:r w:rsidRPr="00EC5244">
                    <w:rPr>
                      <w:b w:val="0"/>
                      <w:caps w:val="0"/>
                      <w:smallCaps/>
                      <w:sz w:val="20"/>
                      <w:szCs w:val="20"/>
                    </w:rPr>
                    <w:t>anvrager</w:t>
                  </w:r>
                </w:p>
              </w:tc>
              <w:tc>
                <w:tcPr>
                  <w:tcW w:w="3982" w:type="dxa"/>
                  <w:tcBorders>
                    <w:left w:val="single" w:sz="4" w:space="0" w:color="auto"/>
                    <w:bottom w:val="none" w:sz="0" w:space="0" w:color="auto"/>
                  </w:tcBorders>
                </w:tcPr>
                <w:p w14:paraId="2536E81B" w14:textId="77777777" w:rsidR="00D328DD" w:rsidRPr="00EC5244" w:rsidRDefault="00C56290" w:rsidP="007560D2">
                  <w:pPr>
                    <w:pStyle w:val="Gemiddeldraster21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caps w:val="0"/>
                      <w:smallCaps/>
                      <w:sz w:val="20"/>
                      <w:szCs w:val="20"/>
                    </w:rPr>
                  </w:pPr>
                  <w:sdt>
                    <w:sdtPr>
                      <w:rPr>
                        <w:smallCaps/>
                        <w:sz w:val="20"/>
                        <w:szCs w:val="20"/>
                      </w:rPr>
                      <w:id w:val="664285031"/>
                      <w:placeholder>
                        <w:docPart w:val="B1DE791AB5E6455B90686C7EC8D10224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D328DD" w:rsidRPr="00EC5244">
                        <w:rPr>
                          <w:b w:val="0"/>
                          <w:caps w:val="0"/>
                          <w:smallCaps/>
                          <w:sz w:val="20"/>
                          <w:szCs w:val="20"/>
                        </w:rPr>
                        <w:t>[Voornaam en Achternaam]</w:t>
                      </w:r>
                    </w:sdtContent>
                  </w:sdt>
                </w:p>
              </w:tc>
            </w:tr>
            <w:tr w:rsidR="00D328DD" w:rsidRPr="00EC5244" w14:paraId="60ED7DE8" w14:textId="77777777" w:rsidTr="0005634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38" w:type="dxa"/>
                  <w:tcBorders>
                    <w:right w:val="single" w:sz="4" w:space="0" w:color="auto"/>
                  </w:tcBorders>
                </w:tcPr>
                <w:p w14:paraId="463EA971" w14:textId="77777777" w:rsidR="00D328DD" w:rsidRPr="00EC5244" w:rsidRDefault="00D328DD" w:rsidP="007560D2">
                  <w:pPr>
                    <w:pStyle w:val="Gemiddeldraster21"/>
                    <w:rPr>
                      <w:b w:val="0"/>
                      <w:caps w:val="0"/>
                      <w:smallCaps/>
                      <w:sz w:val="20"/>
                      <w:szCs w:val="20"/>
                    </w:rPr>
                  </w:pPr>
                  <w:r w:rsidRPr="00EC5244">
                    <w:rPr>
                      <w:b w:val="0"/>
                      <w:caps w:val="0"/>
                      <w:smallCaps/>
                      <w:sz w:val="20"/>
                      <w:szCs w:val="20"/>
                    </w:rPr>
                    <w:t>Adres</w:t>
                  </w:r>
                </w:p>
              </w:tc>
              <w:tc>
                <w:tcPr>
                  <w:tcW w:w="3982" w:type="dxa"/>
                  <w:tcBorders>
                    <w:left w:val="single" w:sz="4" w:space="0" w:color="auto"/>
                  </w:tcBorders>
                </w:tcPr>
                <w:p w14:paraId="6CF72904" w14:textId="77777777" w:rsidR="00D328DD" w:rsidRPr="00EC5244" w:rsidRDefault="00C56290" w:rsidP="007560D2">
                  <w:pPr>
                    <w:pStyle w:val="Foo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sz w:val="20"/>
                        <w:szCs w:val="20"/>
                      </w:rPr>
                      <w:id w:val="964546163"/>
                      <w:placeholder>
                        <w:docPart w:val="96210B06DCFA435FB193793081B7327D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D328DD" w:rsidRPr="00EC5244">
                        <w:rPr>
                          <w:sz w:val="20"/>
                          <w:szCs w:val="20"/>
                        </w:rPr>
                        <w:t>[Straat]</w:t>
                      </w:r>
                    </w:sdtContent>
                  </w:sdt>
                  <w:r w:rsidR="00D328DD" w:rsidRPr="00EC5244">
                    <w:rPr>
                      <w:sz w:val="20"/>
                      <w:szCs w:val="20"/>
                    </w:rPr>
                    <w:t xml:space="preserve"> </w:t>
                  </w:r>
                  <w:sdt>
                    <w:sdtPr>
                      <w:rPr>
                        <w:sz w:val="20"/>
                        <w:szCs w:val="20"/>
                      </w:rPr>
                      <w:id w:val="1763332295"/>
                      <w:placeholder>
                        <w:docPart w:val="3D5B8E5CAA9B44198CB6B9BB90DDCC11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D328DD" w:rsidRPr="00EC5244">
                        <w:rPr>
                          <w:sz w:val="20"/>
                          <w:szCs w:val="20"/>
                        </w:rPr>
                        <w:t>[Huisnummer]</w:t>
                      </w:r>
                    </w:sdtContent>
                  </w:sdt>
                </w:p>
              </w:tc>
            </w:tr>
            <w:tr w:rsidR="00D328DD" w:rsidRPr="00EC5244" w14:paraId="57873CBE" w14:textId="77777777" w:rsidTr="0005634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38" w:type="dxa"/>
                  <w:tcBorders>
                    <w:right w:val="single" w:sz="4" w:space="0" w:color="auto"/>
                  </w:tcBorders>
                </w:tcPr>
                <w:p w14:paraId="12040613" w14:textId="77777777" w:rsidR="00D328DD" w:rsidRPr="00EC5244" w:rsidRDefault="00D328DD" w:rsidP="007560D2">
                  <w:pPr>
                    <w:pStyle w:val="Gemiddeldraster21"/>
                    <w:rPr>
                      <w:b w:val="0"/>
                      <w:caps w:val="0"/>
                      <w:smallCaps/>
                      <w:sz w:val="20"/>
                      <w:szCs w:val="20"/>
                    </w:rPr>
                  </w:pPr>
                  <w:r w:rsidRPr="00EC5244">
                    <w:rPr>
                      <w:b w:val="0"/>
                      <w:caps w:val="0"/>
                      <w:smallCaps/>
                      <w:sz w:val="20"/>
                      <w:szCs w:val="20"/>
                    </w:rPr>
                    <w:t>Woonplaats</w:t>
                  </w:r>
                </w:p>
              </w:tc>
              <w:tc>
                <w:tcPr>
                  <w:tcW w:w="3982" w:type="dxa"/>
                  <w:tcBorders>
                    <w:left w:val="single" w:sz="4" w:space="0" w:color="auto"/>
                  </w:tcBorders>
                </w:tcPr>
                <w:p w14:paraId="3F69C3BF" w14:textId="77777777" w:rsidR="00D328DD" w:rsidRPr="00EC5244" w:rsidRDefault="00C56290" w:rsidP="007560D2">
                  <w:pPr>
                    <w:pStyle w:val="Footer"/>
                    <w:tabs>
                      <w:tab w:val="clear" w:pos="4536"/>
                      <w:tab w:val="clear" w:pos="9072"/>
                      <w:tab w:val="left" w:pos="1253"/>
                    </w:tabs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sz w:val="20"/>
                        <w:szCs w:val="20"/>
                      </w:rPr>
                      <w:id w:val="908889156"/>
                      <w:placeholder>
                        <w:docPart w:val="B6D6B1CBFDD34C91ADE200FC3E53ABEC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D328DD" w:rsidRPr="00EC5244">
                        <w:rPr>
                          <w:sz w:val="20"/>
                          <w:szCs w:val="20"/>
                        </w:rPr>
                        <w:t>[Postcode]</w:t>
                      </w:r>
                    </w:sdtContent>
                  </w:sdt>
                  <w:r w:rsidR="00D328DD" w:rsidRPr="00EC5244">
                    <w:rPr>
                      <w:sz w:val="20"/>
                      <w:szCs w:val="20"/>
                    </w:rPr>
                    <w:t xml:space="preserve"> </w:t>
                  </w:r>
                  <w:sdt>
                    <w:sdtPr>
                      <w:rPr>
                        <w:sz w:val="20"/>
                        <w:szCs w:val="20"/>
                      </w:rPr>
                      <w:id w:val="512120855"/>
                      <w:placeholder>
                        <w:docPart w:val="791DA86821C74B64B1219DE428F32E87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D328DD" w:rsidRPr="00EC5244">
                        <w:rPr>
                          <w:sz w:val="20"/>
                          <w:szCs w:val="20"/>
                        </w:rPr>
                        <w:t>[Woonplaats]</w:t>
                      </w:r>
                    </w:sdtContent>
                  </w:sdt>
                </w:p>
              </w:tc>
            </w:tr>
            <w:tr w:rsidR="00D328DD" w:rsidRPr="00EC5244" w14:paraId="40CBA817" w14:textId="77777777" w:rsidTr="0005634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38" w:type="dxa"/>
                  <w:tcBorders>
                    <w:right w:val="single" w:sz="4" w:space="0" w:color="auto"/>
                  </w:tcBorders>
                </w:tcPr>
                <w:p w14:paraId="7A32345D" w14:textId="77777777" w:rsidR="00D328DD" w:rsidRPr="00EC5244" w:rsidRDefault="00D328DD" w:rsidP="007560D2">
                  <w:pPr>
                    <w:pStyle w:val="Gemiddeldraster21"/>
                    <w:rPr>
                      <w:b w:val="0"/>
                      <w:caps w:val="0"/>
                      <w:smallCaps/>
                      <w:sz w:val="20"/>
                      <w:szCs w:val="20"/>
                    </w:rPr>
                  </w:pPr>
                  <w:r w:rsidRPr="00EC5244">
                    <w:rPr>
                      <w:b w:val="0"/>
                      <w:caps w:val="0"/>
                      <w:smallCaps/>
                      <w:sz w:val="20"/>
                      <w:szCs w:val="20"/>
                    </w:rPr>
                    <w:t>Geboortedatum</w:t>
                  </w:r>
                </w:p>
              </w:tc>
              <w:tc>
                <w:tcPr>
                  <w:tcW w:w="3982" w:type="dxa"/>
                  <w:tcBorders>
                    <w:left w:val="single" w:sz="4" w:space="0" w:color="auto"/>
                  </w:tcBorders>
                </w:tcPr>
                <w:sdt>
                  <w:sdtPr>
                    <w:rPr>
                      <w:sz w:val="20"/>
                      <w:szCs w:val="20"/>
                    </w:rPr>
                    <w:id w:val="989681525"/>
                    <w:placeholder>
                      <w:docPart w:val="A734879F2BA1405D80B324C2531A2BE8"/>
                    </w:placeholder>
                    <w:showingPlcHdr/>
                    <w:date>
                      <w:dateFormat w:val="d-M-yyyy"/>
                      <w:lid w:val="nl-NL"/>
                      <w:storeMappedDataAs w:val="dateTime"/>
                      <w:calendar w:val="gregorian"/>
                    </w:date>
                  </w:sdtPr>
                  <w:sdtEndPr/>
                  <w:sdtContent>
                    <w:p w14:paraId="730FD0D6" w14:textId="77777777" w:rsidR="00D328DD" w:rsidRPr="00EC5244" w:rsidRDefault="00D328DD" w:rsidP="007560D2">
                      <w:pPr>
                        <w:pStyle w:val="Footer"/>
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w:rPr>
                          <w:sz w:val="20"/>
                          <w:szCs w:val="20"/>
                        </w:rPr>
                      </w:pPr>
                      <w:r w:rsidRPr="00EC5244">
                        <w:rPr>
                          <w:sz w:val="20"/>
                          <w:szCs w:val="20"/>
                        </w:rPr>
                        <w:t>[</w:t>
                      </w:r>
                      <w:r w:rsidRPr="00EC5244">
                        <w:rPr>
                          <w:rStyle w:val="PlaceholderText"/>
                          <w:color w:val="auto"/>
                          <w:sz w:val="20"/>
                          <w:szCs w:val="20"/>
                        </w:rPr>
                        <w:t>Klik of tik om een datum in te voeren]</w:t>
                      </w:r>
                    </w:p>
                  </w:sdtContent>
                </w:sdt>
              </w:tc>
            </w:tr>
            <w:tr w:rsidR="00D328DD" w:rsidRPr="00EC5244" w14:paraId="7FDA8FD7" w14:textId="77777777" w:rsidTr="0005634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38" w:type="dxa"/>
                  <w:tcBorders>
                    <w:right w:val="single" w:sz="4" w:space="0" w:color="auto"/>
                  </w:tcBorders>
                </w:tcPr>
                <w:p w14:paraId="5FFC480E" w14:textId="77777777" w:rsidR="00D328DD" w:rsidRPr="00EC5244" w:rsidRDefault="00D328DD" w:rsidP="007560D2">
                  <w:pPr>
                    <w:pStyle w:val="Gemiddeldraster21"/>
                    <w:rPr>
                      <w:b w:val="0"/>
                      <w:caps w:val="0"/>
                      <w:smallCaps/>
                      <w:sz w:val="20"/>
                      <w:szCs w:val="20"/>
                    </w:rPr>
                  </w:pPr>
                  <w:r w:rsidRPr="00EC5244">
                    <w:rPr>
                      <w:b w:val="0"/>
                      <w:caps w:val="0"/>
                      <w:smallCaps/>
                      <w:sz w:val="20"/>
                      <w:szCs w:val="20"/>
                    </w:rPr>
                    <w:t>Telefoonnummer</w:t>
                  </w:r>
                </w:p>
              </w:tc>
              <w:tc>
                <w:tcPr>
                  <w:tcW w:w="3982" w:type="dxa"/>
                  <w:tcBorders>
                    <w:left w:val="single" w:sz="4" w:space="0" w:color="auto"/>
                  </w:tcBorders>
                </w:tcPr>
                <w:p w14:paraId="6C6528C9" w14:textId="77777777" w:rsidR="00D328DD" w:rsidRPr="00EC5244" w:rsidRDefault="00C56290" w:rsidP="007560D2">
                  <w:pPr>
                    <w:pStyle w:val="Foo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sz w:val="20"/>
                        <w:szCs w:val="20"/>
                      </w:rPr>
                      <w:id w:val="-1410156666"/>
                      <w:placeholder>
                        <w:docPart w:val="E87EFB121656426E8095D96559A14559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D328DD" w:rsidRPr="00EC5244">
                        <w:rPr>
                          <w:sz w:val="20"/>
                          <w:szCs w:val="20"/>
                        </w:rPr>
                        <w:t>[Telefoon 1]</w:t>
                      </w:r>
                    </w:sdtContent>
                  </w:sdt>
                  <w:r w:rsidR="00D328DD" w:rsidRPr="00EC5244">
                    <w:rPr>
                      <w:sz w:val="20"/>
                      <w:szCs w:val="20"/>
                    </w:rPr>
                    <w:t xml:space="preserve"> / </w:t>
                  </w:r>
                  <w:sdt>
                    <w:sdtPr>
                      <w:rPr>
                        <w:sz w:val="20"/>
                        <w:szCs w:val="20"/>
                      </w:rPr>
                      <w:id w:val="1230347549"/>
                      <w:placeholder>
                        <w:docPart w:val="E1FEFE0FE2C04CECA3AAFE1980054D44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D328DD" w:rsidRPr="00EC5244">
                        <w:rPr>
                          <w:sz w:val="20"/>
                          <w:szCs w:val="20"/>
                        </w:rPr>
                        <w:t>[Telefoon 2]</w:t>
                      </w:r>
                    </w:sdtContent>
                  </w:sdt>
                </w:p>
              </w:tc>
            </w:tr>
            <w:tr w:rsidR="00D328DD" w:rsidRPr="00EC5244" w14:paraId="1159924A" w14:textId="77777777" w:rsidTr="00056341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38" w:type="dxa"/>
                  <w:tcBorders>
                    <w:right w:val="single" w:sz="4" w:space="0" w:color="auto"/>
                  </w:tcBorders>
                </w:tcPr>
                <w:p w14:paraId="7ECD2FCD" w14:textId="77777777" w:rsidR="00D328DD" w:rsidRPr="00EC5244" w:rsidRDefault="00D328DD" w:rsidP="007560D2">
                  <w:pPr>
                    <w:pStyle w:val="Gemiddeldraster21"/>
                    <w:rPr>
                      <w:b w:val="0"/>
                      <w:caps w:val="0"/>
                      <w:smallCaps/>
                      <w:sz w:val="20"/>
                      <w:szCs w:val="20"/>
                    </w:rPr>
                  </w:pPr>
                  <w:r w:rsidRPr="00EC5244">
                    <w:rPr>
                      <w:b w:val="0"/>
                      <w:caps w:val="0"/>
                      <w:smallCaps/>
                      <w:sz w:val="20"/>
                      <w:szCs w:val="20"/>
                    </w:rPr>
                    <w:t>E-mailadres</w:t>
                  </w:r>
                </w:p>
              </w:tc>
              <w:tc>
                <w:tcPr>
                  <w:tcW w:w="3982" w:type="dxa"/>
                  <w:tcBorders>
                    <w:left w:val="single" w:sz="4" w:space="0" w:color="auto"/>
                  </w:tcBorders>
                </w:tcPr>
                <w:sdt>
                  <w:sdtPr>
                    <w:rPr>
                      <w:sz w:val="20"/>
                      <w:szCs w:val="20"/>
                    </w:rPr>
                    <w:id w:val="-311718974"/>
                    <w:placeholder>
                      <w:docPart w:val="71C9482AB2B7414E81F5C9F6D9F46C53"/>
                    </w:placeholder>
                    <w:temporary/>
                    <w:showingPlcHdr/>
                    <w15:appearance w15:val="hidden"/>
                  </w:sdtPr>
                  <w:sdtEndPr/>
                  <w:sdtContent>
                    <w:p w14:paraId="20AFBFB0" w14:textId="77777777" w:rsidR="00D328DD" w:rsidRPr="00EC5244" w:rsidRDefault="00D328DD" w:rsidP="007560D2">
                      <w:pPr>
                        <w:pStyle w:val="Footer"/>
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w:rPr>
                          <w:sz w:val="20"/>
                          <w:szCs w:val="20"/>
                        </w:rPr>
                      </w:pPr>
                      <w:r w:rsidRPr="00EC5244">
                        <w:rPr>
                          <w:sz w:val="20"/>
                          <w:szCs w:val="20"/>
                        </w:rPr>
                        <w:t>[Typ hier]</w:t>
                      </w:r>
                    </w:p>
                  </w:sdtContent>
                </w:sdt>
              </w:tc>
            </w:tr>
          </w:tbl>
          <w:p w14:paraId="344DE212" w14:textId="77777777" w:rsidR="00D328DD" w:rsidRPr="003D1369" w:rsidRDefault="00D328DD" w:rsidP="007560D2">
            <w:pPr>
              <w:spacing w:after="0"/>
              <w:contextualSpacing w:val="0"/>
              <w:rPr>
                <w:rFonts w:eastAsia="Times New Roman" w:cs="Calibri"/>
                <w:b/>
                <w:bCs/>
                <w:color w:val="FA7D00"/>
                <w:sz w:val="20"/>
                <w:szCs w:val="20"/>
                <w:lang w:eastAsia="nl-NL"/>
              </w:rPr>
            </w:pPr>
          </w:p>
        </w:tc>
      </w:tr>
    </w:tbl>
    <w:tbl>
      <w:tblPr>
        <w:tblStyle w:val="PlainTable3"/>
        <w:tblW w:w="0" w:type="auto"/>
        <w:tblInd w:w="-5" w:type="dxa"/>
        <w:tblLook w:val="06A0" w:firstRow="1" w:lastRow="0" w:firstColumn="1" w:lastColumn="0" w:noHBand="1" w:noVBand="1"/>
      </w:tblPr>
      <w:tblGrid>
        <w:gridCol w:w="2415"/>
        <w:gridCol w:w="6647"/>
      </w:tblGrid>
      <w:tr w:rsidR="009C1031" w:rsidRPr="00EA7383" w14:paraId="3AC9A669" w14:textId="77777777" w:rsidTr="009C10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15" w:type="dxa"/>
            <w:tcBorders>
              <w:right w:val="single" w:sz="4" w:space="0" w:color="auto"/>
            </w:tcBorders>
          </w:tcPr>
          <w:p w14:paraId="6DB1E719" w14:textId="77777777" w:rsidR="009C1031" w:rsidRPr="009C1031" w:rsidRDefault="009C1031" w:rsidP="007560D2">
            <w:pPr>
              <w:pStyle w:val="Gemiddeldraster21"/>
              <w:rPr>
                <w:bCs w:val="0"/>
                <w:smallCaps/>
                <w:sz w:val="20"/>
                <w:szCs w:val="20"/>
              </w:rPr>
            </w:pPr>
            <w:r>
              <w:rPr>
                <w:b w:val="0"/>
                <w:bCs w:val="0"/>
                <w:caps w:val="0"/>
                <w:smallCaps/>
                <w:sz w:val="20"/>
                <w:szCs w:val="20"/>
              </w:rPr>
              <w:t xml:space="preserve">  </w:t>
            </w:r>
            <w:r w:rsidRPr="009C1031">
              <w:rPr>
                <w:b w:val="0"/>
                <w:bCs w:val="0"/>
                <w:caps w:val="0"/>
                <w:smallCaps/>
                <w:sz w:val="20"/>
                <w:szCs w:val="20"/>
              </w:rPr>
              <w:t>Samenstelling huishouden</w:t>
            </w:r>
          </w:p>
        </w:tc>
        <w:tc>
          <w:tcPr>
            <w:tcW w:w="6647" w:type="dxa"/>
            <w:tcBorders>
              <w:left w:val="single" w:sz="4" w:space="0" w:color="auto"/>
            </w:tcBorders>
          </w:tcPr>
          <w:sdt>
            <w:sdtPr>
              <w:rPr>
                <w:sz w:val="20"/>
                <w:szCs w:val="20"/>
              </w:rPr>
              <w:id w:val="1694963634"/>
              <w:placeholder>
                <w:docPart w:val="EDE8DE11E7F043E5A0EF46277E693D32"/>
              </w:placeholder>
              <w:temporary/>
              <w:showingPlcHdr/>
              <w15:appearance w15:val="hidden"/>
            </w:sdtPr>
            <w:sdtEndPr/>
            <w:sdtContent>
              <w:p w14:paraId="5CFB9680" w14:textId="77777777" w:rsidR="009C1031" w:rsidRPr="009C1031" w:rsidRDefault="009C1031" w:rsidP="00C57FE4">
                <w:pPr>
                  <w:pStyle w:val="Footer"/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bCs w:val="0"/>
                    <w:smallCaps/>
                    <w:sz w:val="20"/>
                    <w:szCs w:val="20"/>
                  </w:rPr>
                </w:pPr>
                <w:r w:rsidRPr="00056341">
                  <w:rPr>
                    <w:b w:val="0"/>
                    <w:bCs w:val="0"/>
                    <w:sz w:val="20"/>
                    <w:szCs w:val="20"/>
                  </w:rPr>
                  <w:t>[Typ hier]</w:t>
                </w:r>
              </w:p>
            </w:sdtContent>
          </w:sdt>
        </w:tc>
      </w:tr>
    </w:tbl>
    <w:tbl>
      <w:tblPr>
        <w:tblW w:w="6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60"/>
      </w:tblGrid>
      <w:tr w:rsidR="00D328DD" w:rsidRPr="003D1369" w14:paraId="11DF4B64" w14:textId="77777777" w:rsidTr="007560D2">
        <w:trPr>
          <w:trHeight w:val="285"/>
        </w:trPr>
        <w:tc>
          <w:tcPr>
            <w:tcW w:w="6460" w:type="dxa"/>
            <w:shd w:val="clear" w:color="auto" w:fill="auto"/>
            <w:noWrap/>
          </w:tcPr>
          <w:p w14:paraId="6501D1ED" w14:textId="77777777" w:rsidR="00D328DD" w:rsidRDefault="00D328DD" w:rsidP="007560D2">
            <w:pPr>
              <w:pStyle w:val="Gemiddeldraster21"/>
              <w:spacing w:line="360" w:lineRule="auto"/>
              <w:rPr>
                <w:rFonts w:eastAsia="Times New Roman" w:cs="Calibri"/>
                <w:b/>
                <w:bCs/>
                <w:color w:val="FA7D00"/>
                <w:sz w:val="20"/>
                <w:szCs w:val="20"/>
                <w:lang w:eastAsia="nl-NL"/>
              </w:rPr>
            </w:pPr>
          </w:p>
        </w:tc>
      </w:tr>
    </w:tbl>
    <w:p w14:paraId="3E5BEA15" w14:textId="77777777" w:rsidR="00D328DD" w:rsidRPr="00EC5244" w:rsidRDefault="00D328DD" w:rsidP="00D328DD">
      <w:pPr>
        <w:pStyle w:val="Gemiddeldraster21"/>
        <w:spacing w:line="360" w:lineRule="auto"/>
        <w:rPr>
          <w:b/>
          <w:bCs/>
          <w:caps/>
          <w:smallCaps/>
          <w:sz w:val="20"/>
          <w:szCs w:val="20"/>
        </w:rPr>
      </w:pPr>
    </w:p>
    <w:p w14:paraId="67300EA7" w14:textId="77777777" w:rsidR="00D328DD" w:rsidRPr="00D328DD" w:rsidRDefault="00D328DD" w:rsidP="00D328DD">
      <w:pPr>
        <w:pStyle w:val="Gemiddeldraster21"/>
        <w:spacing w:line="360" w:lineRule="auto"/>
        <w:rPr>
          <w:rFonts w:eastAsia="Times New Roman" w:cs="Calibri"/>
          <w:b/>
          <w:bCs/>
          <w:color w:val="44891A"/>
          <w:sz w:val="20"/>
          <w:szCs w:val="20"/>
          <w:lang w:eastAsia="nl-NL"/>
        </w:rPr>
      </w:pPr>
      <w:r w:rsidRPr="00D328DD">
        <w:rPr>
          <w:rFonts w:eastAsia="Times New Roman" w:cs="Calibri"/>
          <w:b/>
          <w:bCs/>
          <w:color w:val="44891A"/>
          <w:sz w:val="20"/>
          <w:szCs w:val="20"/>
          <w:lang w:eastAsia="nl-NL"/>
        </w:rPr>
        <w:t>Korte omschrijving van de situatie</w:t>
      </w:r>
    </w:p>
    <w:p w14:paraId="39AF1381" w14:textId="77777777" w:rsidR="00D328DD" w:rsidRPr="00EC5244" w:rsidRDefault="00C56290" w:rsidP="00D328DD">
      <w:pPr>
        <w:pStyle w:val="Footer"/>
        <w:tabs>
          <w:tab w:val="clear" w:pos="4536"/>
          <w:tab w:val="clear" w:pos="9072"/>
          <w:tab w:val="left" w:pos="5807"/>
        </w:tabs>
        <w:rPr>
          <w:sz w:val="20"/>
          <w:szCs w:val="20"/>
        </w:rPr>
      </w:pPr>
      <w:sdt>
        <w:sdtPr>
          <w:rPr>
            <w:sz w:val="20"/>
            <w:szCs w:val="20"/>
          </w:rPr>
          <w:id w:val="322788526"/>
          <w:placeholder>
            <w:docPart w:val="9AB1A1DB125141FA9C6F87032386A600"/>
          </w:placeholder>
          <w:temporary/>
          <w:showingPlcHdr/>
          <w15:appearance w15:val="hidden"/>
        </w:sdtPr>
        <w:sdtEndPr/>
        <w:sdtContent>
          <w:r w:rsidR="00D328DD" w:rsidRPr="00EC5244">
            <w:rPr>
              <w:sz w:val="20"/>
              <w:szCs w:val="20"/>
            </w:rPr>
            <w:t>[Typ hier]</w:t>
          </w:r>
        </w:sdtContent>
      </w:sdt>
      <w:r w:rsidR="00D328DD" w:rsidRPr="00EC5244">
        <w:rPr>
          <w:sz w:val="20"/>
          <w:szCs w:val="20"/>
        </w:rPr>
        <w:tab/>
      </w:r>
    </w:p>
    <w:p w14:paraId="0C8C18DA" w14:textId="77777777" w:rsidR="00D328DD" w:rsidRPr="00EC5244" w:rsidRDefault="00D328DD" w:rsidP="00D328DD">
      <w:pPr>
        <w:pStyle w:val="Gemiddeldraster21"/>
        <w:spacing w:line="360" w:lineRule="auto"/>
        <w:rPr>
          <w:b/>
          <w:bCs/>
          <w:caps/>
          <w:smallCaps/>
          <w:sz w:val="20"/>
          <w:szCs w:val="20"/>
        </w:rPr>
      </w:pPr>
    </w:p>
    <w:p w14:paraId="75A226A1" w14:textId="77777777" w:rsidR="00D328DD" w:rsidRPr="00D328DD" w:rsidRDefault="00D328DD" w:rsidP="00D328DD">
      <w:pPr>
        <w:pStyle w:val="Gemiddeldraster21"/>
        <w:spacing w:line="360" w:lineRule="auto"/>
        <w:rPr>
          <w:rFonts w:eastAsia="Times New Roman" w:cs="Calibri"/>
          <w:b/>
          <w:bCs/>
          <w:color w:val="44891A"/>
          <w:sz w:val="20"/>
          <w:szCs w:val="20"/>
          <w:lang w:eastAsia="nl-NL"/>
        </w:rPr>
      </w:pPr>
      <w:r w:rsidRPr="00D328DD">
        <w:rPr>
          <w:rFonts w:eastAsia="Times New Roman" w:cs="Calibri"/>
          <w:b/>
          <w:bCs/>
          <w:color w:val="44891A"/>
          <w:sz w:val="20"/>
          <w:szCs w:val="20"/>
          <w:lang w:eastAsia="nl-NL"/>
        </w:rPr>
        <w:t>Wat vraagt u van het Noodfonds</w:t>
      </w:r>
    </w:p>
    <w:sdt>
      <w:sdtPr>
        <w:rPr>
          <w:sz w:val="20"/>
          <w:szCs w:val="20"/>
        </w:rPr>
        <w:id w:val="-444381461"/>
        <w:placeholder>
          <w:docPart w:val="E0A04F279F1C4773A54A3DC4EF3CAA9C"/>
        </w:placeholder>
        <w:temporary/>
        <w:showingPlcHdr/>
        <w15:appearance w15:val="hidden"/>
      </w:sdtPr>
      <w:sdtEndPr/>
      <w:sdtContent>
        <w:p w14:paraId="68B0DA9C" w14:textId="77777777" w:rsidR="00D328DD" w:rsidRPr="00EC5244" w:rsidRDefault="00D328DD" w:rsidP="00D328DD">
          <w:pPr>
            <w:pStyle w:val="Footer"/>
            <w:rPr>
              <w:sz w:val="20"/>
              <w:szCs w:val="20"/>
            </w:rPr>
          </w:pPr>
          <w:r w:rsidRPr="00EC5244">
            <w:rPr>
              <w:sz w:val="20"/>
              <w:szCs w:val="20"/>
            </w:rPr>
            <w:t>[Typ hier]</w:t>
          </w:r>
        </w:p>
      </w:sdtContent>
    </w:sdt>
    <w:p w14:paraId="63BF70B4" w14:textId="77777777" w:rsidR="00D328DD" w:rsidRPr="00EC5244" w:rsidRDefault="00D328DD" w:rsidP="00D328DD">
      <w:pPr>
        <w:pStyle w:val="Gemiddeldraster21"/>
        <w:spacing w:line="360" w:lineRule="auto"/>
        <w:rPr>
          <w:sz w:val="20"/>
          <w:szCs w:val="20"/>
        </w:rPr>
      </w:pPr>
    </w:p>
    <w:p w14:paraId="4253A805" w14:textId="77777777" w:rsidR="00D328DD" w:rsidRDefault="00D328DD" w:rsidP="00D328DD">
      <w:pPr>
        <w:pStyle w:val="Gemiddeldraster21"/>
        <w:spacing w:line="360" w:lineRule="auto"/>
        <w:rPr>
          <w:rFonts w:eastAsia="Times New Roman" w:cs="Calibri"/>
          <w:b/>
          <w:bCs/>
          <w:color w:val="FA7D00"/>
          <w:sz w:val="20"/>
          <w:szCs w:val="20"/>
          <w:lang w:eastAsia="nl-NL"/>
        </w:rPr>
      </w:pPr>
    </w:p>
    <w:p w14:paraId="1E61A09C" w14:textId="77777777" w:rsidR="00D328DD" w:rsidRPr="00D328DD" w:rsidRDefault="00D328DD" w:rsidP="00D328DD">
      <w:pPr>
        <w:pStyle w:val="Gemiddeldraster21"/>
        <w:spacing w:line="360" w:lineRule="auto"/>
        <w:rPr>
          <w:color w:val="44891A"/>
          <w:sz w:val="20"/>
          <w:szCs w:val="20"/>
        </w:rPr>
      </w:pPr>
      <w:r w:rsidRPr="00D328DD">
        <w:rPr>
          <w:rFonts w:eastAsia="Times New Roman" w:cs="Calibri"/>
          <w:b/>
          <w:bCs/>
          <w:color w:val="44891A"/>
          <w:sz w:val="20"/>
          <w:szCs w:val="20"/>
          <w:lang w:eastAsia="nl-NL"/>
        </w:rPr>
        <w:t>Toestemmingsclausule</w:t>
      </w:r>
    </w:p>
    <w:p w14:paraId="225B3D84" w14:textId="77777777" w:rsidR="00056341" w:rsidRDefault="00056341" w:rsidP="00056341">
      <w:pPr>
        <w:pStyle w:val="Footer"/>
        <w:rPr>
          <w:bCs/>
          <w:smallCaps/>
        </w:rPr>
      </w:pPr>
      <w:r w:rsidRPr="00C9533F">
        <w:rPr>
          <w:bCs/>
          <w:smallCaps/>
        </w:rPr>
        <w:t>Ik geef Noodfonds Rhenen met dit formulier toestemming voor de verwerking van mijn persoonsgegevens en om contact op te nemen met mij</w:t>
      </w:r>
      <w:r>
        <w:rPr>
          <w:bCs/>
          <w:smallCaps/>
        </w:rPr>
        <w:t xml:space="preserve"> over deze aanvraag</w:t>
      </w:r>
      <w:r w:rsidRPr="00C9533F">
        <w:rPr>
          <w:bCs/>
          <w:smallCaps/>
        </w:rPr>
        <w:t xml:space="preserve">. </w:t>
      </w:r>
    </w:p>
    <w:p w14:paraId="2153B750" w14:textId="77777777" w:rsidR="00056341" w:rsidRPr="00894A84" w:rsidRDefault="00056341" w:rsidP="00056341">
      <w:pPr>
        <w:pStyle w:val="Footer"/>
      </w:pPr>
      <w:r w:rsidRPr="00C9533F">
        <w:rPr>
          <w:bCs/>
          <w:smallCaps/>
        </w:rPr>
        <w:t>Zie ook ons privacybeleid</w:t>
      </w:r>
      <w:r>
        <w:rPr>
          <w:bCs/>
          <w:smallCaps/>
        </w:rPr>
        <w:t xml:space="preserve"> op onze website </w:t>
      </w:r>
      <w:hyperlink r:id="rId12" w:history="1">
        <w:r w:rsidRPr="00A95AFF">
          <w:rPr>
            <w:rStyle w:val="Hyperlink"/>
            <w:bCs/>
            <w:smallCaps/>
          </w:rPr>
          <w:t>www.noodfondsrhenen.nl</w:t>
        </w:r>
      </w:hyperlink>
      <w:r>
        <w:rPr>
          <w:bCs/>
          <w:smallCaps/>
        </w:rPr>
        <w:t xml:space="preserve"> </w:t>
      </w:r>
    </w:p>
    <w:p w14:paraId="23AC410B" w14:textId="77777777" w:rsidR="00D328DD" w:rsidRPr="00EC5244" w:rsidRDefault="00D328DD" w:rsidP="00D328DD">
      <w:pPr>
        <w:pStyle w:val="Footer"/>
        <w:rPr>
          <w:sz w:val="20"/>
          <w:szCs w:val="20"/>
        </w:rPr>
      </w:pPr>
      <w:r w:rsidRPr="00EC5244">
        <w:rPr>
          <w:bCs/>
          <w:smallCaps/>
          <w:sz w:val="20"/>
          <w:szCs w:val="20"/>
        </w:rPr>
        <w:t xml:space="preserve"> </w:t>
      </w:r>
    </w:p>
    <w:p w14:paraId="224819B1" w14:textId="77777777" w:rsidR="00D328DD" w:rsidRPr="00EC5244" w:rsidRDefault="00D328DD" w:rsidP="00D328DD">
      <w:pPr>
        <w:pStyle w:val="Footer"/>
        <w:rPr>
          <w:sz w:val="20"/>
          <w:szCs w:val="20"/>
        </w:rPr>
      </w:pPr>
      <w:r w:rsidRPr="00EC5244">
        <w:rPr>
          <w:sz w:val="20"/>
          <w:szCs w:val="20"/>
        </w:rPr>
        <w:t xml:space="preserve">Uw Keuze* : Ja </w:t>
      </w:r>
      <w:sdt>
        <w:sdtPr>
          <w:rPr>
            <w:sz w:val="20"/>
            <w:szCs w:val="20"/>
          </w:rPr>
          <w:id w:val="-5638748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5244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Pr="00EC5244">
        <w:rPr>
          <w:sz w:val="20"/>
          <w:szCs w:val="20"/>
        </w:rPr>
        <w:t xml:space="preserve">  Nee </w:t>
      </w:r>
      <w:sdt>
        <w:sdtPr>
          <w:rPr>
            <w:sz w:val="20"/>
            <w:szCs w:val="20"/>
          </w:rPr>
          <w:id w:val="1597821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5244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14:paraId="430E54D9" w14:textId="77777777" w:rsidR="00D328DD" w:rsidRDefault="00D328DD" w:rsidP="00D328DD">
      <w:pPr>
        <w:spacing w:after="160" w:line="259" w:lineRule="auto"/>
        <w:contextualSpacing w:val="0"/>
        <w:rPr>
          <w:sz w:val="20"/>
          <w:szCs w:val="20"/>
        </w:rPr>
      </w:pPr>
    </w:p>
    <w:tbl>
      <w:tblPr>
        <w:tblStyle w:val="PlainTable3"/>
        <w:tblW w:w="0" w:type="auto"/>
        <w:tblInd w:w="-108" w:type="dxa"/>
        <w:tblLook w:val="04A0" w:firstRow="1" w:lastRow="0" w:firstColumn="1" w:lastColumn="0" w:noHBand="0" w:noVBand="1"/>
      </w:tblPr>
      <w:tblGrid>
        <w:gridCol w:w="2109"/>
        <w:gridCol w:w="6325"/>
      </w:tblGrid>
      <w:tr w:rsidR="00D328DD" w:rsidRPr="006B264F" w14:paraId="202A9DEA" w14:textId="77777777" w:rsidTr="007560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09" w:type="dxa"/>
            <w:tcBorders>
              <w:bottom w:val="none" w:sz="0" w:space="0" w:color="auto"/>
              <w:right w:val="single" w:sz="4" w:space="0" w:color="auto"/>
            </w:tcBorders>
          </w:tcPr>
          <w:p w14:paraId="17D9CF7E" w14:textId="77777777" w:rsidR="00D328DD" w:rsidRPr="006B264F" w:rsidRDefault="00D328DD" w:rsidP="007560D2">
            <w:pPr>
              <w:pStyle w:val="Gemiddeldraster21"/>
              <w:rPr>
                <w:b w:val="0"/>
                <w:caps w:val="0"/>
                <w:smallCaps/>
                <w:sz w:val="20"/>
                <w:szCs w:val="20"/>
              </w:rPr>
            </w:pPr>
            <w:r w:rsidRPr="006B264F">
              <w:rPr>
                <w:b w:val="0"/>
                <w:caps w:val="0"/>
                <w:smallCaps/>
                <w:sz w:val="20"/>
                <w:szCs w:val="20"/>
              </w:rPr>
              <w:t>Datum Aanvraag</w:t>
            </w:r>
          </w:p>
        </w:tc>
        <w:tc>
          <w:tcPr>
            <w:tcW w:w="6325" w:type="dxa"/>
            <w:tcBorders>
              <w:left w:val="single" w:sz="4" w:space="0" w:color="auto"/>
              <w:bottom w:val="none" w:sz="0" w:space="0" w:color="auto"/>
            </w:tcBorders>
          </w:tcPr>
          <w:sdt>
            <w:sdtPr>
              <w:rPr>
                <w:sz w:val="20"/>
                <w:szCs w:val="20"/>
              </w:rPr>
              <w:id w:val="-1650428405"/>
              <w:placeholder>
                <w:docPart w:val="8AA933F11432478C8D4EA50A5F47033A"/>
              </w:placeholder>
              <w:showingPlcHdr/>
              <w:date>
                <w:dateFormat w:val="d-M-yyyy"/>
                <w:lid w:val="nl-NL"/>
                <w:storeMappedDataAs w:val="dateTime"/>
                <w:calendar w:val="gregorian"/>
              </w:date>
            </w:sdtPr>
            <w:sdtEndPr/>
            <w:sdtContent>
              <w:p w14:paraId="19F9D344" w14:textId="77777777" w:rsidR="00D328DD" w:rsidRPr="006B264F" w:rsidRDefault="00D328DD" w:rsidP="007560D2">
                <w:pPr>
                  <w:pStyle w:val="Footer"/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b w:val="0"/>
                    <w:sz w:val="20"/>
                    <w:szCs w:val="20"/>
                  </w:rPr>
                </w:pPr>
                <w:r w:rsidRPr="006B264F">
                  <w:rPr>
                    <w:b w:val="0"/>
                    <w:sz w:val="20"/>
                    <w:szCs w:val="20"/>
                  </w:rPr>
                  <w:t>[</w:t>
                </w:r>
                <w:r w:rsidRPr="004A2E8A">
                  <w:rPr>
                    <w:b w:val="0"/>
                    <w:bCs w:val="0"/>
                    <w:caps w:val="0"/>
                    <w:sz w:val="20"/>
                    <w:szCs w:val="20"/>
                  </w:rPr>
                  <w:t>K</w:t>
                </w:r>
                <w:r>
                  <w:rPr>
                    <w:b w:val="0"/>
                    <w:bCs w:val="0"/>
                    <w:caps w:val="0"/>
                    <w:sz w:val="20"/>
                    <w:szCs w:val="20"/>
                  </w:rPr>
                  <w:t>l</w:t>
                </w:r>
                <w:r w:rsidRPr="00240126">
                  <w:rPr>
                    <w:b w:val="0"/>
                    <w:bCs w:val="0"/>
                    <w:caps w:val="0"/>
                    <w:sz w:val="20"/>
                    <w:szCs w:val="20"/>
                  </w:rPr>
                  <w:t>ik of tik om een datum in te voeren</w:t>
                </w:r>
                <w:r w:rsidRPr="006B264F">
                  <w:rPr>
                    <w:rStyle w:val="PlaceholderText"/>
                    <w:b w:val="0"/>
                    <w:color w:val="auto"/>
                    <w:sz w:val="20"/>
                    <w:szCs w:val="20"/>
                  </w:rPr>
                  <w:t>]</w:t>
                </w:r>
              </w:p>
            </w:sdtContent>
          </w:sdt>
        </w:tc>
      </w:tr>
      <w:tr w:rsidR="00D328DD" w:rsidRPr="006B264F" w14:paraId="4B2E3631" w14:textId="77777777" w:rsidTr="007560D2">
        <w:tblPrEx>
          <w:tblLook w:val="06A0" w:firstRow="1" w:lastRow="0" w:firstColumn="1" w:lastColumn="0" w:noHBand="1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9" w:type="dxa"/>
            <w:tcBorders>
              <w:right w:val="single" w:sz="4" w:space="0" w:color="auto"/>
            </w:tcBorders>
          </w:tcPr>
          <w:p w14:paraId="1DF8D50E" w14:textId="77777777" w:rsidR="00D328DD" w:rsidRPr="006B264F" w:rsidRDefault="00D328DD" w:rsidP="007560D2">
            <w:pPr>
              <w:pStyle w:val="Gemiddeldraster21"/>
              <w:rPr>
                <w:b w:val="0"/>
                <w:caps w:val="0"/>
                <w:smallCaps/>
                <w:sz w:val="20"/>
                <w:szCs w:val="20"/>
              </w:rPr>
            </w:pPr>
            <w:r w:rsidRPr="006B264F">
              <w:rPr>
                <w:b w:val="0"/>
                <w:caps w:val="0"/>
                <w:smallCaps/>
                <w:sz w:val="20"/>
                <w:szCs w:val="20"/>
              </w:rPr>
              <w:t xml:space="preserve">Naam Aanvrager </w:t>
            </w:r>
          </w:p>
        </w:tc>
        <w:tc>
          <w:tcPr>
            <w:tcW w:w="6325" w:type="dxa"/>
            <w:tcBorders>
              <w:left w:val="single" w:sz="4" w:space="0" w:color="auto"/>
            </w:tcBorders>
          </w:tcPr>
          <w:p w14:paraId="6E1232A8" w14:textId="77777777" w:rsidR="00D328DD" w:rsidRPr="006B264F" w:rsidRDefault="00C56290" w:rsidP="007560D2">
            <w:pPr>
              <w:pStyle w:val="Foo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8929886"/>
                <w:placeholder>
                  <w:docPart w:val="43946286A09643CD8EE9DA9DEF9B524D"/>
                </w:placeholder>
                <w:temporary/>
                <w:showingPlcHdr/>
                <w15:appearance w15:val="hidden"/>
              </w:sdtPr>
              <w:sdtEndPr/>
              <w:sdtContent>
                <w:r w:rsidR="00D328DD" w:rsidRPr="006B264F">
                  <w:rPr>
                    <w:sz w:val="20"/>
                    <w:szCs w:val="20"/>
                  </w:rPr>
                  <w:t>[naam contactpersoon]</w:t>
                </w:r>
              </w:sdtContent>
            </w:sdt>
            <w:r w:rsidR="00D328DD" w:rsidRPr="006B264F">
              <w:rPr>
                <w:sz w:val="20"/>
                <w:szCs w:val="20"/>
              </w:rPr>
              <w:t xml:space="preserve"> </w:t>
            </w:r>
          </w:p>
        </w:tc>
      </w:tr>
      <w:tr w:rsidR="00D328DD" w:rsidRPr="006B264F" w14:paraId="66C67A22" w14:textId="77777777" w:rsidTr="007560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9" w:type="dxa"/>
            <w:tcBorders>
              <w:right w:val="single" w:sz="4" w:space="0" w:color="auto"/>
            </w:tcBorders>
          </w:tcPr>
          <w:p w14:paraId="46E1C3A7" w14:textId="77777777" w:rsidR="00D328DD" w:rsidRPr="006B264F" w:rsidRDefault="00D328DD" w:rsidP="007560D2">
            <w:pPr>
              <w:pStyle w:val="Gemiddeldraster21"/>
              <w:rPr>
                <w:b w:val="0"/>
                <w:caps w:val="0"/>
                <w:smallCaps/>
                <w:sz w:val="20"/>
                <w:szCs w:val="20"/>
              </w:rPr>
            </w:pPr>
            <w:r w:rsidRPr="006B264F">
              <w:rPr>
                <w:b w:val="0"/>
                <w:caps w:val="0"/>
                <w:smallCaps/>
                <w:sz w:val="20"/>
                <w:szCs w:val="20"/>
              </w:rPr>
              <w:t xml:space="preserve">Handtekening </w:t>
            </w:r>
          </w:p>
        </w:tc>
        <w:tc>
          <w:tcPr>
            <w:tcW w:w="6325" w:type="dxa"/>
            <w:tcBorders>
              <w:left w:val="single" w:sz="4" w:space="0" w:color="auto"/>
            </w:tcBorders>
          </w:tcPr>
          <w:p w14:paraId="5E1BACF1" w14:textId="77777777" w:rsidR="00D328DD" w:rsidRPr="006B264F" w:rsidRDefault="00D328DD" w:rsidP="007560D2">
            <w:pPr>
              <w:pStyle w:val="Foo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6748495C" w14:textId="77777777" w:rsidR="00D328DD" w:rsidRDefault="00D328DD" w:rsidP="00D328DD">
      <w:pPr>
        <w:spacing w:after="160" w:line="259" w:lineRule="auto"/>
        <w:contextualSpacing w:val="0"/>
        <w:rPr>
          <w:sz w:val="20"/>
          <w:szCs w:val="20"/>
        </w:rPr>
      </w:pPr>
    </w:p>
    <w:p w14:paraId="5B33348C" w14:textId="77777777" w:rsidR="00D328DD" w:rsidRPr="00D328DD" w:rsidRDefault="00D328DD" w:rsidP="00D328DD">
      <w:pPr>
        <w:pStyle w:val="Gemiddeldraster21"/>
        <w:spacing w:line="360" w:lineRule="auto"/>
        <w:rPr>
          <w:rFonts w:eastAsia="Times New Roman" w:cs="Calibri"/>
          <w:b/>
          <w:bCs/>
          <w:color w:val="44891A"/>
          <w:sz w:val="20"/>
          <w:szCs w:val="20"/>
          <w:lang w:eastAsia="nl-NL"/>
        </w:rPr>
      </w:pPr>
      <w:r w:rsidRPr="00D328DD">
        <w:rPr>
          <w:rFonts w:eastAsia="Times New Roman" w:cs="Calibri"/>
          <w:b/>
          <w:bCs/>
          <w:color w:val="44891A"/>
          <w:sz w:val="20"/>
          <w:szCs w:val="20"/>
          <w:lang w:eastAsia="nl-NL"/>
        </w:rPr>
        <w:t>Aanvraag indienen</w:t>
      </w:r>
    </w:p>
    <w:p w14:paraId="5673CECD" w14:textId="77777777" w:rsidR="00D328DD" w:rsidRDefault="00D328DD" w:rsidP="00D328DD">
      <w:pPr>
        <w:spacing w:after="160" w:line="259" w:lineRule="auto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Mail het volledig ingevulde formulier naar </w:t>
      </w:r>
      <w:hyperlink r:id="rId13" w:history="1">
        <w:r w:rsidRPr="00EE7AE0">
          <w:rPr>
            <w:rStyle w:val="Hyperlink"/>
            <w:sz w:val="20"/>
            <w:szCs w:val="20"/>
          </w:rPr>
          <w:t>info@noodfondsrhenen.nl</w:t>
        </w:r>
      </w:hyperlink>
      <w:r>
        <w:rPr>
          <w:sz w:val="20"/>
          <w:szCs w:val="20"/>
        </w:rPr>
        <w:t xml:space="preserve"> en onze coördinator neemt zo spoedig mogelijk contact met u op.</w:t>
      </w:r>
    </w:p>
    <w:p w14:paraId="33D1768D" w14:textId="77777777" w:rsidR="00FC64F0" w:rsidRPr="00EC5244" w:rsidRDefault="00A54E92" w:rsidP="00A54E92">
      <w:pPr>
        <w:pStyle w:val="Gemiddeldraster21"/>
        <w:spacing w:line="360" w:lineRule="auto"/>
        <w:rPr>
          <w:b/>
          <w:bCs/>
          <w:caps/>
          <w:smallCaps/>
          <w:sz w:val="20"/>
          <w:szCs w:val="20"/>
        </w:rPr>
      </w:pPr>
      <w:r>
        <w:rPr>
          <w:b/>
          <w:bCs/>
          <w:caps/>
          <w:smallCaps/>
          <w:sz w:val="20"/>
          <w:szCs w:val="20"/>
        </w:rPr>
        <w:br w:type="textWrapping" w:clear="all"/>
      </w:r>
    </w:p>
    <w:sectPr w:rsidR="00FC64F0" w:rsidRPr="00EC5244" w:rsidSect="00181BA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9EF4B" w14:textId="77777777" w:rsidR="00C56290" w:rsidRDefault="00C56290" w:rsidP="00834075">
      <w:pPr>
        <w:spacing w:after="0"/>
      </w:pPr>
      <w:r>
        <w:separator/>
      </w:r>
    </w:p>
  </w:endnote>
  <w:endnote w:type="continuationSeparator" w:id="0">
    <w:p w14:paraId="66F0C35B" w14:textId="77777777" w:rsidR="00C56290" w:rsidRDefault="00C56290" w:rsidP="008340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279A3" w14:textId="77777777" w:rsidR="00D328DD" w:rsidRPr="004C75FA" w:rsidRDefault="00D328DD">
    <w:pPr>
      <w:pStyle w:val="Footer"/>
      <w:rPr>
        <w:sz w:val="16"/>
      </w:rPr>
    </w:pPr>
    <w:r w:rsidRPr="004C75FA">
      <w:rPr>
        <w:sz w:val="16"/>
      </w:rPr>
      <w:t>*verplicht in te vullen</w:t>
    </w:r>
  </w:p>
  <w:p w14:paraId="4E612653" w14:textId="77777777" w:rsidR="00D328DD" w:rsidRPr="00DC4B37" w:rsidRDefault="00D328DD">
    <w:pPr>
      <w:pStyle w:val="Footer"/>
      <w:rPr>
        <w:i/>
        <w:color w:val="12153E"/>
        <w:sz w:val="16"/>
        <w:szCs w:val="16"/>
      </w:rPr>
    </w:pPr>
    <w:r w:rsidRPr="00DC4B37">
      <w:rPr>
        <w:i/>
        <w:color w:val="12153E"/>
        <w:sz w:val="16"/>
        <w:szCs w:val="16"/>
      </w:rPr>
      <w:t>Stichting HulpMaatje Rhenen</w:t>
    </w:r>
    <w:r w:rsidRPr="00DC4B37">
      <w:rPr>
        <w:i/>
        <w:color w:val="12153E"/>
        <w:sz w:val="16"/>
        <w:szCs w:val="16"/>
      </w:rPr>
      <w:tab/>
      <w:t xml:space="preserve">     KvK 64131351                                       Aanvraagformulier Noodfonds P</w:t>
    </w:r>
    <w:r w:rsidR="00E22108">
      <w:rPr>
        <w:i/>
        <w:color w:val="12153E"/>
        <w:sz w:val="16"/>
        <w:szCs w:val="16"/>
      </w:rPr>
      <w:t>art</w:t>
    </w:r>
    <w:r w:rsidRPr="00DC4B37">
      <w:rPr>
        <w:i/>
        <w:color w:val="12153E"/>
        <w:sz w:val="16"/>
        <w:szCs w:val="16"/>
      </w:rPr>
      <w:t>20210</w:t>
    </w:r>
    <w:r w:rsidR="00C409BC">
      <w:rPr>
        <w:i/>
        <w:color w:val="12153E"/>
        <w:sz w:val="16"/>
        <w:szCs w:val="16"/>
      </w:rPr>
      <w:t>4</w:t>
    </w:r>
    <w:r w:rsidRPr="00DC4B37">
      <w:rPr>
        <w:i/>
        <w:color w:val="12153E"/>
        <w:sz w:val="16"/>
        <w:szCs w:val="16"/>
      </w:rPr>
      <w:t xml:space="preserve">                         Pagina </w:t>
    </w:r>
    <w:r w:rsidRPr="00DC4B37">
      <w:rPr>
        <w:bCs/>
        <w:i/>
        <w:color w:val="12153E"/>
        <w:sz w:val="16"/>
        <w:szCs w:val="16"/>
      </w:rPr>
      <w:fldChar w:fldCharType="begin"/>
    </w:r>
    <w:r w:rsidRPr="00DC4B37">
      <w:rPr>
        <w:bCs/>
        <w:i/>
        <w:color w:val="12153E"/>
        <w:sz w:val="16"/>
        <w:szCs w:val="16"/>
      </w:rPr>
      <w:instrText>PAGE  \* Arabic  \* MERGEFORMAT</w:instrText>
    </w:r>
    <w:r w:rsidRPr="00DC4B37">
      <w:rPr>
        <w:bCs/>
        <w:i/>
        <w:color w:val="12153E"/>
        <w:sz w:val="16"/>
        <w:szCs w:val="16"/>
      </w:rPr>
      <w:fldChar w:fldCharType="separate"/>
    </w:r>
    <w:r w:rsidRPr="00DC4B37">
      <w:rPr>
        <w:bCs/>
        <w:i/>
        <w:color w:val="12153E"/>
        <w:sz w:val="16"/>
        <w:szCs w:val="16"/>
      </w:rPr>
      <w:t>1</w:t>
    </w:r>
    <w:r w:rsidRPr="00DC4B37">
      <w:rPr>
        <w:bCs/>
        <w:i/>
        <w:color w:val="12153E"/>
        <w:sz w:val="16"/>
        <w:szCs w:val="16"/>
      </w:rPr>
      <w:fldChar w:fldCharType="end"/>
    </w:r>
    <w:r w:rsidRPr="00DC4B37">
      <w:rPr>
        <w:i/>
        <w:color w:val="12153E"/>
        <w:sz w:val="16"/>
        <w:szCs w:val="16"/>
      </w:rPr>
      <w:t xml:space="preserve"> van </w:t>
    </w:r>
    <w:r w:rsidRPr="00DC4B37">
      <w:rPr>
        <w:bCs/>
        <w:i/>
        <w:color w:val="12153E"/>
        <w:sz w:val="16"/>
        <w:szCs w:val="16"/>
      </w:rPr>
      <w:fldChar w:fldCharType="begin"/>
    </w:r>
    <w:r w:rsidRPr="00DC4B37">
      <w:rPr>
        <w:bCs/>
        <w:i/>
        <w:color w:val="12153E"/>
        <w:sz w:val="16"/>
        <w:szCs w:val="16"/>
      </w:rPr>
      <w:instrText>NUMPAGES  \* Arabic  \* MERGEFORMAT</w:instrText>
    </w:r>
    <w:r w:rsidRPr="00DC4B37">
      <w:rPr>
        <w:bCs/>
        <w:i/>
        <w:color w:val="12153E"/>
        <w:sz w:val="16"/>
        <w:szCs w:val="16"/>
      </w:rPr>
      <w:fldChar w:fldCharType="separate"/>
    </w:r>
    <w:r w:rsidRPr="00DC4B37">
      <w:rPr>
        <w:bCs/>
        <w:i/>
        <w:color w:val="12153E"/>
        <w:sz w:val="16"/>
        <w:szCs w:val="16"/>
      </w:rPr>
      <w:t>2</w:t>
    </w:r>
    <w:r w:rsidRPr="00DC4B37">
      <w:rPr>
        <w:bCs/>
        <w:i/>
        <w:color w:val="12153E"/>
        <w:sz w:val="16"/>
        <w:szCs w:val="16"/>
      </w:rPr>
      <w:fldChar w:fldCharType="end"/>
    </w:r>
  </w:p>
  <w:p w14:paraId="00081C44" w14:textId="77777777" w:rsidR="00D328DD" w:rsidRPr="00DC4B37" w:rsidRDefault="00D328DD">
    <w:pPr>
      <w:pStyle w:val="Footer"/>
      <w:rPr>
        <w:color w:val="12153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0E69D" w14:textId="77777777" w:rsidR="00F41900" w:rsidRDefault="00F419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4BD1C" w14:textId="77777777" w:rsidR="008700C7" w:rsidRPr="00F41900" w:rsidRDefault="00A962A9" w:rsidP="00F41900">
    <w:pPr>
      <w:pStyle w:val="Footer"/>
      <w:pBdr>
        <w:top w:val="single" w:sz="4" w:space="1" w:color="auto"/>
      </w:pBdr>
      <w:rPr>
        <w:i/>
        <w:color w:val="12153E"/>
        <w:sz w:val="16"/>
        <w:szCs w:val="1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C32543B" wp14:editId="21D613A2">
          <wp:simplePos x="0" y="0"/>
          <wp:positionH relativeFrom="column">
            <wp:posOffset>5761355</wp:posOffset>
          </wp:positionH>
          <wp:positionV relativeFrom="paragraph">
            <wp:posOffset>-297180</wp:posOffset>
          </wp:positionV>
          <wp:extent cx="841519" cy="579120"/>
          <wp:effectExtent l="0" t="0" r="0" b="0"/>
          <wp:wrapThrough wrapText="bothSides">
            <wp:wrapPolygon edited="0">
              <wp:start x="489" y="0"/>
              <wp:lineTo x="489" y="4263"/>
              <wp:lineTo x="6847" y="17763"/>
              <wp:lineTo x="19073" y="17763"/>
              <wp:lineTo x="20540" y="8526"/>
              <wp:lineTo x="10270" y="1421"/>
              <wp:lineTo x="2934" y="0"/>
              <wp:lineTo x="489" y="0"/>
            </wp:wrapPolygon>
          </wp:wrapThrough>
          <wp:docPr id="16" name="Afbeelding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1519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i/>
        <w:color w:val="12153E"/>
        <w:sz w:val="16"/>
        <w:szCs w:val="16"/>
      </w:rPr>
      <w:t xml:space="preserve">Noodfonds is een activiteit van </w:t>
    </w:r>
    <w:r w:rsidRPr="00DC4B37">
      <w:rPr>
        <w:i/>
        <w:color w:val="12153E"/>
        <w:sz w:val="16"/>
        <w:szCs w:val="16"/>
      </w:rPr>
      <w:t>Stichting HulpMaatje Rhenen</w:t>
    </w:r>
    <w:r>
      <w:rPr>
        <w:i/>
        <w:color w:val="12153E"/>
        <w:sz w:val="16"/>
        <w:szCs w:val="16"/>
      </w:rPr>
      <w:tab/>
    </w:r>
    <w:r w:rsidR="0086057F">
      <w:rPr>
        <w:i/>
        <w:color w:val="12153E"/>
        <w:sz w:val="16"/>
        <w:szCs w:val="16"/>
      </w:rPr>
      <w:tab/>
    </w:r>
    <w:r w:rsidR="00B5195E" w:rsidRPr="00DC4B37">
      <w:rPr>
        <w:i/>
        <w:color w:val="12153E"/>
        <w:sz w:val="16"/>
        <w:szCs w:val="16"/>
      </w:rPr>
      <w:t xml:space="preserve">Pagina </w:t>
    </w:r>
    <w:r w:rsidR="00B5195E" w:rsidRPr="00DC4B37">
      <w:rPr>
        <w:bCs/>
        <w:i/>
        <w:color w:val="12153E"/>
        <w:sz w:val="16"/>
        <w:szCs w:val="16"/>
      </w:rPr>
      <w:fldChar w:fldCharType="begin"/>
    </w:r>
    <w:r w:rsidR="00B5195E" w:rsidRPr="00DC4B37">
      <w:rPr>
        <w:bCs/>
        <w:i/>
        <w:color w:val="12153E"/>
        <w:sz w:val="16"/>
        <w:szCs w:val="16"/>
      </w:rPr>
      <w:instrText>PAGE  \* Arabic  \* MERGEFORMAT</w:instrText>
    </w:r>
    <w:r w:rsidR="00B5195E" w:rsidRPr="00DC4B37">
      <w:rPr>
        <w:bCs/>
        <w:i/>
        <w:color w:val="12153E"/>
        <w:sz w:val="16"/>
        <w:szCs w:val="16"/>
      </w:rPr>
      <w:fldChar w:fldCharType="separate"/>
    </w:r>
    <w:r w:rsidR="00B5195E" w:rsidRPr="00DC4B37">
      <w:rPr>
        <w:bCs/>
        <w:i/>
        <w:color w:val="12153E"/>
        <w:sz w:val="16"/>
        <w:szCs w:val="16"/>
      </w:rPr>
      <w:t>1</w:t>
    </w:r>
    <w:r w:rsidR="00B5195E" w:rsidRPr="00DC4B37">
      <w:rPr>
        <w:bCs/>
        <w:i/>
        <w:color w:val="12153E"/>
        <w:sz w:val="16"/>
        <w:szCs w:val="16"/>
      </w:rPr>
      <w:fldChar w:fldCharType="end"/>
    </w:r>
    <w:r w:rsidR="00B5195E" w:rsidRPr="00DC4B37">
      <w:rPr>
        <w:i/>
        <w:color w:val="12153E"/>
        <w:sz w:val="16"/>
        <w:szCs w:val="16"/>
      </w:rPr>
      <w:t xml:space="preserve"> van </w:t>
    </w:r>
    <w:r w:rsidR="00B5195E" w:rsidRPr="00DC4B37">
      <w:rPr>
        <w:bCs/>
        <w:i/>
        <w:color w:val="12153E"/>
        <w:sz w:val="16"/>
        <w:szCs w:val="16"/>
      </w:rPr>
      <w:fldChar w:fldCharType="begin"/>
    </w:r>
    <w:r w:rsidR="00B5195E" w:rsidRPr="00DC4B37">
      <w:rPr>
        <w:bCs/>
        <w:i/>
        <w:color w:val="12153E"/>
        <w:sz w:val="16"/>
        <w:szCs w:val="16"/>
      </w:rPr>
      <w:instrText>NUMPAGES  \* Arabic  \* MERGEFORMAT</w:instrText>
    </w:r>
    <w:r w:rsidR="00B5195E" w:rsidRPr="00DC4B37">
      <w:rPr>
        <w:bCs/>
        <w:i/>
        <w:color w:val="12153E"/>
        <w:sz w:val="16"/>
        <w:szCs w:val="16"/>
      </w:rPr>
      <w:fldChar w:fldCharType="separate"/>
    </w:r>
    <w:r w:rsidR="00B5195E" w:rsidRPr="00DC4B37">
      <w:rPr>
        <w:bCs/>
        <w:i/>
        <w:color w:val="12153E"/>
        <w:sz w:val="16"/>
        <w:szCs w:val="16"/>
      </w:rPr>
      <w:t>2</w:t>
    </w:r>
    <w:r w:rsidR="00B5195E" w:rsidRPr="00DC4B37">
      <w:rPr>
        <w:bCs/>
        <w:i/>
        <w:color w:val="12153E"/>
        <w:sz w:val="16"/>
        <w:szCs w:val="16"/>
      </w:rPr>
      <w:fldChar w:fldCharType="end"/>
    </w:r>
    <w:r w:rsidR="004F7273">
      <w:rPr>
        <w:bCs/>
        <w:i/>
        <w:color w:val="12153E"/>
        <w:sz w:val="16"/>
        <w:szCs w:val="16"/>
      </w:rPr>
      <w:br/>
    </w:r>
    <w:r w:rsidR="0086057F" w:rsidRPr="00DC4B37">
      <w:rPr>
        <w:i/>
        <w:color w:val="12153E"/>
        <w:sz w:val="16"/>
        <w:szCs w:val="16"/>
      </w:rPr>
      <w:t>KvK 64131351</w:t>
    </w:r>
    <w:r w:rsidR="0086057F">
      <w:rPr>
        <w:i/>
        <w:color w:val="12153E"/>
        <w:sz w:val="16"/>
        <w:szCs w:val="16"/>
      </w:rPr>
      <w:t xml:space="preserve">| </w:t>
    </w:r>
    <w:r w:rsidR="0086057F" w:rsidRPr="00F41900">
      <w:rPr>
        <w:i/>
        <w:color w:val="12153E"/>
        <w:sz w:val="16"/>
        <w:szCs w:val="16"/>
      </w:rPr>
      <w:t>NL36 RABO 0359 2316 32</w:t>
    </w:r>
    <w:r w:rsidR="0086057F" w:rsidRPr="00DC4B37">
      <w:rPr>
        <w:i/>
        <w:color w:val="12153E"/>
        <w:sz w:val="16"/>
        <w:szCs w:val="16"/>
      </w:rPr>
      <w:t xml:space="preserve"> </w:t>
    </w:r>
    <w:r w:rsidR="0086057F">
      <w:rPr>
        <w:i/>
        <w:color w:val="12153E"/>
        <w:sz w:val="16"/>
        <w:szCs w:val="16"/>
      </w:rPr>
      <w:t xml:space="preserve">| </w:t>
    </w:r>
    <w:hyperlink r:id="rId2" w:history="1">
      <w:r w:rsidR="0086057F" w:rsidRPr="0079110B">
        <w:rPr>
          <w:rStyle w:val="Hyperlink"/>
          <w:i/>
          <w:sz w:val="16"/>
          <w:szCs w:val="16"/>
        </w:rPr>
        <w:t>www.noodfondsrhenen.nl</w:t>
      </w:r>
    </w:hyperlink>
    <w:r w:rsidR="0086057F">
      <w:rPr>
        <w:i/>
        <w:color w:val="12153E"/>
        <w:sz w:val="16"/>
        <w:szCs w:val="16"/>
      </w:rPr>
      <w:t xml:space="preserve"> | info@noodfondsrhenen.nl</w:t>
    </w:r>
    <w:r w:rsidR="0086057F">
      <w:rPr>
        <w:i/>
        <w:color w:val="12153E"/>
        <w:sz w:val="16"/>
        <w:szCs w:val="16"/>
      </w:rPr>
      <w:br/>
    </w:r>
    <w:r w:rsidR="004F7273" w:rsidRPr="00DC4B37">
      <w:rPr>
        <w:i/>
        <w:color w:val="12153E"/>
        <w:sz w:val="16"/>
        <w:szCs w:val="16"/>
      </w:rPr>
      <w:t>N</w:t>
    </w:r>
    <w:r w:rsidR="0086057F">
      <w:rPr>
        <w:i/>
        <w:color w:val="12153E"/>
        <w:sz w:val="16"/>
        <w:szCs w:val="16"/>
      </w:rPr>
      <w:t>F</w:t>
    </w:r>
    <w:r w:rsidR="004F7273" w:rsidRPr="00DC4B37">
      <w:rPr>
        <w:i/>
        <w:color w:val="12153E"/>
        <w:sz w:val="16"/>
        <w:szCs w:val="16"/>
      </w:rPr>
      <w:t xml:space="preserve"> 20210</w:t>
    </w:r>
    <w:r w:rsidR="0086057F">
      <w:rPr>
        <w:i/>
        <w:color w:val="12153E"/>
        <w:sz w:val="16"/>
        <w:szCs w:val="16"/>
      </w:rPr>
      <w:t>4</w:t>
    </w:r>
    <w:r w:rsidR="004F7273" w:rsidRPr="00DC4B37">
      <w:rPr>
        <w:i/>
        <w:color w:val="12153E"/>
        <w:sz w:val="16"/>
        <w:szCs w:val="16"/>
      </w:rPr>
      <w:t xml:space="preserve">    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37811" w14:textId="77777777" w:rsidR="00F41900" w:rsidRDefault="00F419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DBE2B" w14:textId="77777777" w:rsidR="00C56290" w:rsidRDefault="00C56290" w:rsidP="00834075">
      <w:pPr>
        <w:spacing w:after="0"/>
      </w:pPr>
      <w:r>
        <w:separator/>
      </w:r>
    </w:p>
  </w:footnote>
  <w:footnote w:type="continuationSeparator" w:id="0">
    <w:p w14:paraId="1F564BB1" w14:textId="77777777" w:rsidR="00C56290" w:rsidRDefault="00C56290" w:rsidP="0083407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F8610" w14:textId="77777777" w:rsidR="00D328DD" w:rsidRPr="00DA5C29" w:rsidRDefault="00D328DD" w:rsidP="00D328DD">
    <w:pPr>
      <w:pStyle w:val="Header"/>
      <w:pBdr>
        <w:bottom w:val="single" w:sz="4" w:space="1" w:color="auto"/>
      </w:pBdr>
      <w:jc w:val="center"/>
      <w:rPr>
        <w:b/>
        <w:color w:val="396420"/>
      </w:rPr>
    </w:pPr>
    <w:r w:rsidRPr="00DA5C29">
      <w:rPr>
        <w:noProof/>
        <w:color w:val="396420"/>
        <w:lang w:eastAsia="nl-NL"/>
      </w:rPr>
      <w:drawing>
        <wp:anchor distT="0" distB="0" distL="114300" distR="114300" simplePos="0" relativeHeight="251661312" behindDoc="1" locked="0" layoutInCell="1" allowOverlap="1" wp14:anchorId="77213D87" wp14:editId="51425B2E">
          <wp:simplePos x="0" y="0"/>
          <wp:positionH relativeFrom="column">
            <wp:posOffset>4990465</wp:posOffset>
          </wp:positionH>
          <wp:positionV relativeFrom="paragraph">
            <wp:posOffset>19685</wp:posOffset>
          </wp:positionV>
          <wp:extent cx="1614805" cy="523875"/>
          <wp:effectExtent l="0" t="0" r="4445" b="9525"/>
          <wp:wrapThrough wrapText="bothSides">
            <wp:wrapPolygon edited="0">
              <wp:start x="0" y="0"/>
              <wp:lineTo x="0" y="21207"/>
              <wp:lineTo x="21405" y="21207"/>
              <wp:lineTo x="21405" y="0"/>
              <wp:lineTo x="0" y="0"/>
            </wp:wrapPolygon>
          </wp:wrapThrough>
          <wp:docPr id="3" name="Afbeelding 3" descr="testlo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57" descr="testloge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8" r="5743"/>
                  <a:stretch>
                    <a:fillRect/>
                  </a:stretch>
                </pic:blipFill>
                <pic:spPr bwMode="auto">
                  <a:xfrm>
                    <a:off x="0" y="0"/>
                    <a:ext cx="161480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color w:val="396420"/>
        <w:sz w:val="36"/>
        <w:szCs w:val="36"/>
      </w:rPr>
      <w:t xml:space="preserve">Aanvraagformulier </w:t>
    </w:r>
    <w:r w:rsidRPr="00DA5C29">
      <w:rPr>
        <w:b/>
        <w:color w:val="396420"/>
        <w:sz w:val="36"/>
        <w:szCs w:val="36"/>
      </w:rPr>
      <w:t>Noodfonds Rhenen</w:t>
    </w:r>
  </w:p>
  <w:p w14:paraId="1B2712D2" w14:textId="77777777" w:rsidR="00D328DD" w:rsidRDefault="00D328DD" w:rsidP="00D328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57D13" w14:textId="77777777" w:rsidR="00F41900" w:rsidRDefault="00F419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23390" w14:textId="77777777" w:rsidR="00FE253B" w:rsidRDefault="00FE253B">
    <w:pPr>
      <w:pStyle w:val="Header"/>
    </w:pPr>
  </w:p>
  <w:p w14:paraId="27F0E0EC" w14:textId="77777777" w:rsidR="00EC5244" w:rsidRPr="00DA5C29" w:rsidRDefault="00727ABA" w:rsidP="00727ABA">
    <w:pPr>
      <w:pStyle w:val="Header"/>
      <w:pBdr>
        <w:bottom w:val="single" w:sz="4" w:space="1" w:color="auto"/>
      </w:pBdr>
      <w:jc w:val="center"/>
      <w:rPr>
        <w:b/>
        <w:color w:val="396420"/>
      </w:rPr>
    </w:pPr>
    <w:r w:rsidRPr="00DA5C29">
      <w:rPr>
        <w:noProof/>
        <w:color w:val="396420"/>
        <w:lang w:eastAsia="nl-NL"/>
      </w:rPr>
      <w:drawing>
        <wp:anchor distT="0" distB="0" distL="114300" distR="114300" simplePos="0" relativeHeight="251658240" behindDoc="1" locked="0" layoutInCell="1" allowOverlap="1" wp14:anchorId="79B0C65B" wp14:editId="0DB67850">
          <wp:simplePos x="0" y="0"/>
          <wp:positionH relativeFrom="column">
            <wp:posOffset>4990465</wp:posOffset>
          </wp:positionH>
          <wp:positionV relativeFrom="paragraph">
            <wp:posOffset>19685</wp:posOffset>
          </wp:positionV>
          <wp:extent cx="1614805" cy="523875"/>
          <wp:effectExtent l="0" t="0" r="4445" b="9525"/>
          <wp:wrapThrough wrapText="bothSides">
            <wp:wrapPolygon edited="0">
              <wp:start x="0" y="0"/>
              <wp:lineTo x="0" y="21207"/>
              <wp:lineTo x="21405" y="21207"/>
              <wp:lineTo x="21405" y="0"/>
              <wp:lineTo x="0" y="0"/>
            </wp:wrapPolygon>
          </wp:wrapThrough>
          <wp:docPr id="1" name="Afbeelding 1" descr="testlo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57" descr="testloge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8" r="5743"/>
                  <a:stretch>
                    <a:fillRect/>
                  </a:stretch>
                </pic:blipFill>
                <pic:spPr bwMode="auto">
                  <a:xfrm>
                    <a:off x="0" y="0"/>
                    <a:ext cx="161480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328DD">
      <w:rPr>
        <w:b/>
        <w:color w:val="396420"/>
        <w:sz w:val="36"/>
        <w:szCs w:val="36"/>
      </w:rPr>
      <w:t xml:space="preserve">Aanvraagformulier </w:t>
    </w:r>
    <w:r w:rsidR="00EC5244" w:rsidRPr="00DA5C29">
      <w:rPr>
        <w:b/>
        <w:color w:val="396420"/>
        <w:sz w:val="36"/>
        <w:szCs w:val="36"/>
      </w:rPr>
      <w:t>Noodfonds Rhenen</w:t>
    </w:r>
  </w:p>
  <w:p w14:paraId="5EF18DC2" w14:textId="77777777" w:rsidR="00834075" w:rsidRDefault="0083407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B91D9" w14:textId="77777777" w:rsidR="00F41900" w:rsidRDefault="00F419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290"/>
    <w:rsid w:val="00015157"/>
    <w:rsid w:val="00027D6D"/>
    <w:rsid w:val="0004344B"/>
    <w:rsid w:val="00056341"/>
    <w:rsid w:val="00074630"/>
    <w:rsid w:val="0009233E"/>
    <w:rsid w:val="0009735A"/>
    <w:rsid w:val="000974D1"/>
    <w:rsid w:val="000C3852"/>
    <w:rsid w:val="000E0C7B"/>
    <w:rsid w:val="000E2453"/>
    <w:rsid w:val="000F3CAC"/>
    <w:rsid w:val="00135EB0"/>
    <w:rsid w:val="00151564"/>
    <w:rsid w:val="00165C60"/>
    <w:rsid w:val="001817FB"/>
    <w:rsid w:val="00181BAE"/>
    <w:rsid w:val="00183F41"/>
    <w:rsid w:val="001D42AE"/>
    <w:rsid w:val="001F5C53"/>
    <w:rsid w:val="001F5F97"/>
    <w:rsid w:val="00201AB8"/>
    <w:rsid w:val="0021211D"/>
    <w:rsid w:val="00240126"/>
    <w:rsid w:val="00246749"/>
    <w:rsid w:val="00253D81"/>
    <w:rsid w:val="00256EC4"/>
    <w:rsid w:val="002B4A16"/>
    <w:rsid w:val="002E2ADD"/>
    <w:rsid w:val="003049A5"/>
    <w:rsid w:val="0031478E"/>
    <w:rsid w:val="003229E9"/>
    <w:rsid w:val="003337AF"/>
    <w:rsid w:val="0034375D"/>
    <w:rsid w:val="00353029"/>
    <w:rsid w:val="003745FF"/>
    <w:rsid w:val="0037600B"/>
    <w:rsid w:val="003D1369"/>
    <w:rsid w:val="00417AA5"/>
    <w:rsid w:val="00425B8F"/>
    <w:rsid w:val="004311AE"/>
    <w:rsid w:val="004370FA"/>
    <w:rsid w:val="004533CB"/>
    <w:rsid w:val="00455451"/>
    <w:rsid w:val="004669BF"/>
    <w:rsid w:val="00466B16"/>
    <w:rsid w:val="00472912"/>
    <w:rsid w:val="00476804"/>
    <w:rsid w:val="00482547"/>
    <w:rsid w:val="004A2E8A"/>
    <w:rsid w:val="004A75C0"/>
    <w:rsid w:val="004B4772"/>
    <w:rsid w:val="004C75FA"/>
    <w:rsid w:val="004F2332"/>
    <w:rsid w:val="004F7273"/>
    <w:rsid w:val="00507E86"/>
    <w:rsid w:val="00514BF3"/>
    <w:rsid w:val="00524165"/>
    <w:rsid w:val="0052550D"/>
    <w:rsid w:val="00526FB7"/>
    <w:rsid w:val="00527BA5"/>
    <w:rsid w:val="00573B81"/>
    <w:rsid w:val="005B3422"/>
    <w:rsid w:val="005B4063"/>
    <w:rsid w:val="005D5D58"/>
    <w:rsid w:val="00605C45"/>
    <w:rsid w:val="00612E5A"/>
    <w:rsid w:val="006131A9"/>
    <w:rsid w:val="00634BC8"/>
    <w:rsid w:val="006B264F"/>
    <w:rsid w:val="00700B43"/>
    <w:rsid w:val="00725BDD"/>
    <w:rsid w:val="00727ABA"/>
    <w:rsid w:val="0076677E"/>
    <w:rsid w:val="007A747E"/>
    <w:rsid w:val="007C0028"/>
    <w:rsid w:val="00813CE9"/>
    <w:rsid w:val="00815F3F"/>
    <w:rsid w:val="00830ABF"/>
    <w:rsid w:val="00831E3A"/>
    <w:rsid w:val="00834075"/>
    <w:rsid w:val="0086057F"/>
    <w:rsid w:val="008700C7"/>
    <w:rsid w:val="00891DA9"/>
    <w:rsid w:val="00894A84"/>
    <w:rsid w:val="008B0DC4"/>
    <w:rsid w:val="008B1280"/>
    <w:rsid w:val="008D2F0F"/>
    <w:rsid w:val="008D6E1A"/>
    <w:rsid w:val="00953608"/>
    <w:rsid w:val="0097335F"/>
    <w:rsid w:val="009C0FF9"/>
    <w:rsid w:val="009C1031"/>
    <w:rsid w:val="009F3570"/>
    <w:rsid w:val="00A350E6"/>
    <w:rsid w:val="00A54E92"/>
    <w:rsid w:val="00A962A9"/>
    <w:rsid w:val="00AB1BBE"/>
    <w:rsid w:val="00AD201B"/>
    <w:rsid w:val="00AD44A7"/>
    <w:rsid w:val="00B00934"/>
    <w:rsid w:val="00B10970"/>
    <w:rsid w:val="00B11CCF"/>
    <w:rsid w:val="00B4280A"/>
    <w:rsid w:val="00B4541A"/>
    <w:rsid w:val="00B5195E"/>
    <w:rsid w:val="00B627F2"/>
    <w:rsid w:val="00B94AA2"/>
    <w:rsid w:val="00BA6C37"/>
    <w:rsid w:val="00BC1470"/>
    <w:rsid w:val="00BC7934"/>
    <w:rsid w:val="00BD7F6E"/>
    <w:rsid w:val="00C028B2"/>
    <w:rsid w:val="00C27817"/>
    <w:rsid w:val="00C409BC"/>
    <w:rsid w:val="00C56290"/>
    <w:rsid w:val="00C57FE4"/>
    <w:rsid w:val="00C9533F"/>
    <w:rsid w:val="00CC4FAA"/>
    <w:rsid w:val="00CD0E8A"/>
    <w:rsid w:val="00CD7447"/>
    <w:rsid w:val="00CE376B"/>
    <w:rsid w:val="00CE4238"/>
    <w:rsid w:val="00D328DD"/>
    <w:rsid w:val="00D45F50"/>
    <w:rsid w:val="00D51F4F"/>
    <w:rsid w:val="00D64C97"/>
    <w:rsid w:val="00D776DB"/>
    <w:rsid w:val="00DA5C29"/>
    <w:rsid w:val="00DC4B37"/>
    <w:rsid w:val="00DE74DD"/>
    <w:rsid w:val="00E17B11"/>
    <w:rsid w:val="00E21027"/>
    <w:rsid w:val="00E21157"/>
    <w:rsid w:val="00E22108"/>
    <w:rsid w:val="00E6074D"/>
    <w:rsid w:val="00EA1C30"/>
    <w:rsid w:val="00EB14BF"/>
    <w:rsid w:val="00EC11D5"/>
    <w:rsid w:val="00EC5244"/>
    <w:rsid w:val="00ED1331"/>
    <w:rsid w:val="00ED3172"/>
    <w:rsid w:val="00F03041"/>
    <w:rsid w:val="00F41900"/>
    <w:rsid w:val="00F5087E"/>
    <w:rsid w:val="00FA13F2"/>
    <w:rsid w:val="00FA7707"/>
    <w:rsid w:val="00FB05D9"/>
    <w:rsid w:val="00FC64F0"/>
    <w:rsid w:val="00FD537F"/>
    <w:rsid w:val="00FE253B"/>
    <w:rsid w:val="00FE3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1355ED"/>
  <w15:chartTrackingRefBased/>
  <w15:docId w15:val="{81F1F0C8-3AF7-48D0-8F31-7CB2EF1C9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075"/>
    <w:pPr>
      <w:spacing w:after="200" w:line="240" w:lineRule="auto"/>
      <w:contextualSpacing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407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34075"/>
  </w:style>
  <w:style w:type="paragraph" w:styleId="Footer">
    <w:name w:val="footer"/>
    <w:basedOn w:val="Normal"/>
    <w:link w:val="FooterChar"/>
    <w:uiPriority w:val="99"/>
    <w:unhideWhenUsed/>
    <w:rsid w:val="0083407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34075"/>
  </w:style>
  <w:style w:type="paragraph" w:styleId="BalloonText">
    <w:name w:val="Balloon Text"/>
    <w:basedOn w:val="Normal"/>
    <w:link w:val="BalloonTextChar"/>
    <w:uiPriority w:val="99"/>
    <w:semiHidden/>
    <w:unhideWhenUsed/>
    <w:rsid w:val="0083407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075"/>
    <w:rPr>
      <w:rFonts w:ascii="Segoe UI" w:hAnsi="Segoe UI" w:cs="Segoe UI"/>
      <w:sz w:val="18"/>
      <w:szCs w:val="18"/>
    </w:rPr>
  </w:style>
  <w:style w:type="paragraph" w:customStyle="1" w:styleId="Gemiddeldraster21">
    <w:name w:val="Gemiddeld raster 21"/>
    <w:uiPriority w:val="1"/>
    <w:qFormat/>
    <w:rsid w:val="00834075"/>
    <w:pPr>
      <w:spacing w:after="0" w:line="240" w:lineRule="auto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FE3E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FE3EF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8700C7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C953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533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423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info@noodfondsrhenen.nl" TargetMode="Externa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webSettings" Target="webSettings.xml"/><Relationship Id="rId12" Type="http://schemas.openxmlformats.org/officeDocument/2006/relationships/hyperlink" Target="http://www.noodfondsrhenen.nl" TargetMode="Externa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footer" Target="footer4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oodfondsrhenen.nl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nevr\AppData\Local\Temp\MicrosoftEdgeDownloads\291b971b-f641-41aa-b336-8cb09a1e0946\Aanvraagformulier%20Noodfonds%20Particulieren%20v20210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1DE791AB5E6455B90686C7EC8D102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4B0E24-403E-4A96-A0E8-6A5282EAE5D7}"/>
      </w:docPartPr>
      <w:docPartBody>
        <w:p w:rsidR="00000000" w:rsidRDefault="00D9350B">
          <w:pPr>
            <w:pStyle w:val="B1DE791AB5E6455B90686C7EC8D10224"/>
          </w:pPr>
          <w:r w:rsidRPr="00EC5244">
            <w:rPr>
              <w:b/>
              <w:caps/>
              <w:smallCaps/>
              <w:sz w:val="20"/>
              <w:szCs w:val="20"/>
            </w:rPr>
            <w:t>[Voornaam en Achternaam]</w:t>
          </w:r>
        </w:p>
      </w:docPartBody>
    </w:docPart>
    <w:docPart>
      <w:docPartPr>
        <w:name w:val="96210B06DCFA435FB193793081B73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7D112F-C649-43C7-802E-D4668D40F80A}"/>
      </w:docPartPr>
      <w:docPartBody>
        <w:p w:rsidR="00000000" w:rsidRDefault="00D9350B">
          <w:pPr>
            <w:pStyle w:val="96210B06DCFA435FB193793081B7327D"/>
          </w:pPr>
          <w:r w:rsidRPr="00EC5244">
            <w:rPr>
              <w:sz w:val="20"/>
              <w:szCs w:val="20"/>
            </w:rPr>
            <w:t>[Straat]</w:t>
          </w:r>
        </w:p>
      </w:docPartBody>
    </w:docPart>
    <w:docPart>
      <w:docPartPr>
        <w:name w:val="3D5B8E5CAA9B44198CB6B9BB90DDCC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50D2F7-2B24-426B-95C4-A54D07022473}"/>
      </w:docPartPr>
      <w:docPartBody>
        <w:p w:rsidR="00000000" w:rsidRDefault="00D9350B">
          <w:pPr>
            <w:pStyle w:val="3D5B8E5CAA9B44198CB6B9BB90DDCC11"/>
          </w:pPr>
          <w:r w:rsidRPr="00EC5244">
            <w:rPr>
              <w:sz w:val="20"/>
              <w:szCs w:val="20"/>
            </w:rPr>
            <w:t>[Huisnummer]</w:t>
          </w:r>
        </w:p>
      </w:docPartBody>
    </w:docPart>
    <w:docPart>
      <w:docPartPr>
        <w:name w:val="B6D6B1CBFDD34C91ADE200FC3E53AB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ADC880-8338-463B-8A33-E05D78672853}"/>
      </w:docPartPr>
      <w:docPartBody>
        <w:p w:rsidR="00000000" w:rsidRDefault="00D9350B">
          <w:pPr>
            <w:pStyle w:val="B6D6B1CBFDD34C91ADE200FC3E53ABEC"/>
          </w:pPr>
          <w:r w:rsidRPr="00EC5244">
            <w:rPr>
              <w:sz w:val="20"/>
              <w:szCs w:val="20"/>
            </w:rPr>
            <w:t>[Postcode]</w:t>
          </w:r>
        </w:p>
      </w:docPartBody>
    </w:docPart>
    <w:docPart>
      <w:docPartPr>
        <w:name w:val="791DA86821C74B64B1219DE428F32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47008-1333-4168-9EE6-EF009054CE94}"/>
      </w:docPartPr>
      <w:docPartBody>
        <w:p w:rsidR="00000000" w:rsidRDefault="00D9350B">
          <w:pPr>
            <w:pStyle w:val="791DA86821C74B64B1219DE428F32E87"/>
          </w:pPr>
          <w:r w:rsidRPr="00EC5244">
            <w:rPr>
              <w:sz w:val="20"/>
              <w:szCs w:val="20"/>
            </w:rPr>
            <w:t>[Woonplaats]</w:t>
          </w:r>
        </w:p>
      </w:docPartBody>
    </w:docPart>
    <w:docPart>
      <w:docPartPr>
        <w:name w:val="A734879F2BA1405D80B324C2531A2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84454-3C01-4B62-AC04-156C2C6607BB}"/>
      </w:docPartPr>
      <w:docPartBody>
        <w:p w:rsidR="00000000" w:rsidRDefault="00D9350B">
          <w:pPr>
            <w:pStyle w:val="A734879F2BA1405D80B324C2531A2BE8"/>
          </w:pPr>
          <w:r w:rsidRPr="00EC5244">
            <w:rPr>
              <w:sz w:val="20"/>
              <w:szCs w:val="20"/>
            </w:rPr>
            <w:t>[</w:t>
          </w:r>
          <w:r w:rsidRPr="00EC5244">
            <w:rPr>
              <w:rStyle w:val="PlaceholderText"/>
              <w:sz w:val="20"/>
              <w:szCs w:val="20"/>
            </w:rPr>
            <w:t>Klik of tik om een datum in te voeren]</w:t>
          </w:r>
        </w:p>
      </w:docPartBody>
    </w:docPart>
    <w:docPart>
      <w:docPartPr>
        <w:name w:val="E87EFB121656426E8095D96559A145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9A4BDD-0315-40DA-B599-7A15370F6873}"/>
      </w:docPartPr>
      <w:docPartBody>
        <w:p w:rsidR="00000000" w:rsidRDefault="00D9350B">
          <w:pPr>
            <w:pStyle w:val="E87EFB121656426E8095D96559A14559"/>
          </w:pPr>
          <w:r w:rsidRPr="00EC5244">
            <w:rPr>
              <w:sz w:val="20"/>
              <w:szCs w:val="20"/>
            </w:rPr>
            <w:t>[Telefoon 1]</w:t>
          </w:r>
        </w:p>
      </w:docPartBody>
    </w:docPart>
    <w:docPart>
      <w:docPartPr>
        <w:name w:val="E1FEFE0FE2C04CECA3AAFE1980054D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AF6271-684A-456B-8078-53AB3DD7AE45}"/>
      </w:docPartPr>
      <w:docPartBody>
        <w:p w:rsidR="00000000" w:rsidRDefault="00D9350B">
          <w:pPr>
            <w:pStyle w:val="E1FEFE0FE2C04CECA3AAFE1980054D44"/>
          </w:pPr>
          <w:r w:rsidRPr="00EC5244">
            <w:rPr>
              <w:sz w:val="20"/>
              <w:szCs w:val="20"/>
            </w:rPr>
            <w:t>[Telefoon 2]</w:t>
          </w:r>
        </w:p>
      </w:docPartBody>
    </w:docPart>
    <w:docPart>
      <w:docPartPr>
        <w:name w:val="71C9482AB2B7414E81F5C9F6D9F46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B951BC-8CAF-49BA-BA31-B9BF2BD16302}"/>
      </w:docPartPr>
      <w:docPartBody>
        <w:p w:rsidR="00000000" w:rsidRDefault="00D9350B">
          <w:pPr>
            <w:pStyle w:val="71C9482AB2B7414E81F5C9F6D9F46C53"/>
          </w:pPr>
          <w:r w:rsidRPr="00EC5244">
            <w:rPr>
              <w:sz w:val="20"/>
              <w:szCs w:val="20"/>
            </w:rPr>
            <w:t>[Typ hier]</w:t>
          </w:r>
        </w:p>
      </w:docPartBody>
    </w:docPart>
    <w:docPart>
      <w:docPartPr>
        <w:name w:val="EDE8DE11E7F043E5A0EF46277E693D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E2E66E-2A67-4C9E-9516-C9BF09585E54}"/>
      </w:docPartPr>
      <w:docPartBody>
        <w:p w:rsidR="00000000" w:rsidRDefault="0083571A">
          <w:pPr>
            <w:pStyle w:val="EDE8DE11E7F043E5A0EF46277E693D32"/>
          </w:pPr>
          <w:r w:rsidRPr="00EC5244">
            <w:rPr>
              <w:sz w:val="20"/>
              <w:szCs w:val="20"/>
            </w:rPr>
            <w:t>[Typ hier]</w:t>
          </w:r>
        </w:p>
      </w:docPartBody>
    </w:docPart>
    <w:docPart>
      <w:docPartPr>
        <w:name w:val="9AB1A1DB125141FA9C6F87032386A6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784305-9BC3-4729-9EA8-939AC99E2610}"/>
      </w:docPartPr>
      <w:docPartBody>
        <w:p w:rsidR="00000000" w:rsidRDefault="00D9350B">
          <w:pPr>
            <w:pStyle w:val="9AB1A1DB125141FA9C6F87032386A600"/>
          </w:pPr>
          <w:r w:rsidRPr="00EC5244">
            <w:rPr>
              <w:sz w:val="20"/>
              <w:szCs w:val="20"/>
            </w:rPr>
            <w:t>[Typ hier]</w:t>
          </w:r>
        </w:p>
      </w:docPartBody>
    </w:docPart>
    <w:docPart>
      <w:docPartPr>
        <w:name w:val="E0A04F279F1C4773A54A3DC4EF3CAA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086562-9CE3-4FD6-A493-A0535B581CA9}"/>
      </w:docPartPr>
      <w:docPartBody>
        <w:p w:rsidR="00000000" w:rsidRDefault="00D9350B">
          <w:pPr>
            <w:pStyle w:val="E0A04F279F1C4773A54A3DC4EF3CAA9C"/>
          </w:pPr>
          <w:r w:rsidRPr="00EC5244">
            <w:rPr>
              <w:sz w:val="20"/>
              <w:szCs w:val="20"/>
            </w:rPr>
            <w:t>[Typ hier]</w:t>
          </w:r>
        </w:p>
      </w:docPartBody>
    </w:docPart>
    <w:docPart>
      <w:docPartPr>
        <w:name w:val="8AA933F11432478C8D4EA50A5F4703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2C8F0F-7709-4A59-B137-46F653976B46}"/>
      </w:docPartPr>
      <w:docPartBody>
        <w:p w:rsidR="00000000" w:rsidRDefault="00D9350B">
          <w:pPr>
            <w:pStyle w:val="8AA933F11432478C8D4EA50A5F47033A"/>
          </w:pPr>
          <w:r w:rsidRPr="006B264F">
            <w:rPr>
              <w:sz w:val="20"/>
              <w:szCs w:val="20"/>
            </w:rPr>
            <w:t>[</w:t>
          </w:r>
          <w:r w:rsidRPr="004A2E8A">
            <w:rPr>
              <w:b/>
              <w:bCs/>
              <w:caps/>
              <w:sz w:val="20"/>
              <w:szCs w:val="20"/>
            </w:rPr>
            <w:t>K</w:t>
          </w:r>
          <w:r>
            <w:rPr>
              <w:b/>
              <w:bCs/>
              <w:caps/>
              <w:sz w:val="20"/>
              <w:szCs w:val="20"/>
            </w:rPr>
            <w:t>l</w:t>
          </w:r>
          <w:r w:rsidRPr="00240126">
            <w:rPr>
              <w:b/>
              <w:bCs/>
              <w:caps/>
              <w:sz w:val="20"/>
              <w:szCs w:val="20"/>
            </w:rPr>
            <w:t>ik of tik om een datum in te voeren</w:t>
          </w:r>
          <w:r w:rsidRPr="006B264F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43946286A09643CD8EE9DA9DEF9B52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2DF65B-5129-400D-81BA-9C1D9C577084}"/>
      </w:docPartPr>
      <w:docPartBody>
        <w:p w:rsidR="00000000" w:rsidRDefault="00D9350B">
          <w:pPr>
            <w:pStyle w:val="43946286A09643CD8EE9DA9DEF9B524D"/>
          </w:pPr>
          <w:r w:rsidRPr="006B264F">
            <w:rPr>
              <w:sz w:val="20"/>
              <w:szCs w:val="20"/>
            </w:rPr>
            <w:t>[naam contactpersoon]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1DE791AB5E6455B90686C7EC8D10224">
    <w:name w:val="B1DE791AB5E6455B90686C7EC8D10224"/>
  </w:style>
  <w:style w:type="paragraph" w:customStyle="1" w:styleId="96210B06DCFA435FB193793081B7327D">
    <w:name w:val="96210B06DCFA435FB193793081B7327D"/>
  </w:style>
  <w:style w:type="paragraph" w:customStyle="1" w:styleId="3D5B8E5CAA9B44198CB6B9BB90DDCC11">
    <w:name w:val="3D5B8E5CAA9B44198CB6B9BB90DDCC11"/>
  </w:style>
  <w:style w:type="paragraph" w:customStyle="1" w:styleId="B6D6B1CBFDD34C91ADE200FC3E53ABEC">
    <w:name w:val="B6D6B1CBFDD34C91ADE200FC3E53ABEC"/>
  </w:style>
  <w:style w:type="paragraph" w:customStyle="1" w:styleId="791DA86821C74B64B1219DE428F32E87">
    <w:name w:val="791DA86821C74B64B1219DE428F32E87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A734879F2BA1405D80B324C2531A2BE8">
    <w:name w:val="A734879F2BA1405D80B324C2531A2BE8"/>
  </w:style>
  <w:style w:type="paragraph" w:customStyle="1" w:styleId="E87EFB121656426E8095D96559A14559">
    <w:name w:val="E87EFB121656426E8095D96559A14559"/>
  </w:style>
  <w:style w:type="paragraph" w:customStyle="1" w:styleId="E1FEFE0FE2C04CECA3AAFE1980054D44">
    <w:name w:val="E1FEFE0FE2C04CECA3AAFE1980054D44"/>
  </w:style>
  <w:style w:type="paragraph" w:customStyle="1" w:styleId="71C9482AB2B7414E81F5C9F6D9F46C53">
    <w:name w:val="71C9482AB2B7414E81F5C9F6D9F46C53"/>
  </w:style>
  <w:style w:type="paragraph" w:customStyle="1" w:styleId="EDE8DE11E7F043E5A0EF46277E693D32">
    <w:name w:val="EDE8DE11E7F043E5A0EF46277E693D32"/>
  </w:style>
  <w:style w:type="paragraph" w:customStyle="1" w:styleId="9AB1A1DB125141FA9C6F87032386A600">
    <w:name w:val="9AB1A1DB125141FA9C6F87032386A600"/>
  </w:style>
  <w:style w:type="paragraph" w:customStyle="1" w:styleId="E0A04F279F1C4773A54A3DC4EF3CAA9C">
    <w:name w:val="E0A04F279F1C4773A54A3DC4EF3CAA9C"/>
  </w:style>
  <w:style w:type="paragraph" w:customStyle="1" w:styleId="8AA933F11432478C8D4EA50A5F47033A">
    <w:name w:val="8AA933F11432478C8D4EA50A5F47033A"/>
  </w:style>
  <w:style w:type="paragraph" w:customStyle="1" w:styleId="43946286A09643CD8EE9DA9DEF9B524D">
    <w:name w:val="43946286A09643CD8EE9DA9DEF9B524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059B8F2E99F044BEB6597A49050BEE" ma:contentTypeVersion="13" ma:contentTypeDescription="Een nieuw document maken." ma:contentTypeScope="" ma:versionID="f9441d35b570585e893d73d5fb2b0cec">
  <xsd:schema xmlns:xsd="http://www.w3.org/2001/XMLSchema" xmlns:xs="http://www.w3.org/2001/XMLSchema" xmlns:p="http://schemas.microsoft.com/office/2006/metadata/properties" xmlns:ns3="d1ab4012-7049-4127-aab3-5d5b0109f4a8" xmlns:ns4="6fdb7d6e-67f2-4ea2-823e-00f5eb2ea05f" targetNamespace="http://schemas.microsoft.com/office/2006/metadata/properties" ma:root="true" ma:fieldsID="0a62246454636b94d17ce21479208558" ns3:_="" ns4:_="">
    <xsd:import namespace="d1ab4012-7049-4127-aab3-5d5b0109f4a8"/>
    <xsd:import namespace="6fdb7d6e-67f2-4ea2-823e-00f5eb2ea05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ab4012-7049-4127-aab3-5d5b0109f4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db7d6e-67f2-4ea2-823e-00f5eb2ea05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605FB4-5E9B-4E4A-A395-DD1531B0AA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B7A93A-1605-4AF0-9DA8-0F52DD87C3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D985B3-BB77-4B2E-84EF-F1E3EB370C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C1BFBE6-17D4-4B65-A8BF-C6BA9DA9E0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ab4012-7049-4127-aab3-5d5b0109f4a8"/>
    <ds:schemaRef ds:uri="6fdb7d6e-67f2-4ea2-823e-00f5eb2ea0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Aanvraagformulier Noodfonds Particulieren v202104</Template>
  <TotalTime>1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>Coordinator Noodfonds Rhenen</Manager>
  <Company>Stichting HulpMaatje Rhenen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Aanvraagformulier Noodfonds</dc:subject>
  <dc:creator>Rene van Rhenen</dc:creator>
  <cp:keywords/>
  <dc:description/>
  <cp:lastModifiedBy>Rene van Rhenen</cp:lastModifiedBy>
  <cp:revision>1</cp:revision>
  <dcterms:created xsi:type="dcterms:W3CDTF">2022-07-05T18:10:00Z</dcterms:created>
  <dcterms:modified xsi:type="dcterms:W3CDTF">2022-07-05T18:11:00Z</dcterms:modified>
  <cp:category>Professionals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0x0101006B059B8F2E99F044BEB6597A49050BEE</vt:lpwstr>
  </property>
</Properties>
</file>